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A2" w:rsidRPr="00425D0C" w:rsidRDefault="000F6EA2" w:rsidP="000F6EA2">
      <w:pPr>
        <w:tabs>
          <w:tab w:val="left" w:pos="6840"/>
        </w:tabs>
        <w:adjustRightInd w:val="0"/>
        <w:spacing w:line="480" w:lineRule="auto"/>
        <w:ind w:leftChars="-257" w:left="31680" w:hangingChars="257" w:firstLine="31680"/>
        <w:rPr>
          <w:rFonts w:ascii="宋体"/>
        </w:rPr>
      </w:pPr>
      <w:bookmarkStart w:id="0" w:name="OLE_LINK1"/>
      <w:r w:rsidRPr="00425D0C">
        <w:rPr>
          <w:rFonts w:ascii="宋体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75.75pt">
            <v:imagedata r:id="rId7" o:title="" croptop="39952f" cropbottom="17064f" cropleft="5727f" cropright="41315f" gain="78019f" blacklevel="-1966f"/>
          </v:shape>
        </w:pict>
      </w:r>
    </w:p>
    <w:p w:rsidR="000F6EA2" w:rsidRPr="00425D0C" w:rsidRDefault="000F6EA2" w:rsidP="00EE0BC2">
      <w:pPr>
        <w:adjustRightInd w:val="0"/>
        <w:spacing w:beforeLines="50"/>
        <w:rPr>
          <w:rFonts w:ascii="宋体"/>
        </w:rPr>
      </w:pPr>
    </w:p>
    <w:p w:rsidR="000F6EA2" w:rsidRPr="00C83AED" w:rsidRDefault="000F6EA2" w:rsidP="00425D0C">
      <w:pPr>
        <w:tabs>
          <w:tab w:val="left" w:pos="6840"/>
        </w:tabs>
        <w:adjustRightInd w:val="0"/>
        <w:spacing w:line="480" w:lineRule="auto"/>
        <w:jc w:val="center"/>
        <w:rPr>
          <w:rFonts w:ascii="文鼎CS魏碑" w:eastAsia="文鼎CS魏碑" w:hAnsi="华文中宋"/>
          <w:b/>
          <w:bCs/>
          <w:w w:val="95"/>
          <w:sz w:val="48"/>
          <w:szCs w:val="48"/>
        </w:rPr>
      </w:pPr>
      <w:r>
        <w:rPr>
          <w:rFonts w:ascii="文鼎CS魏碑" w:eastAsia="文鼎CS魏碑" w:hAnsi="华文中宋" w:hint="eastAsia"/>
          <w:b/>
          <w:bCs/>
          <w:w w:val="95"/>
          <w:sz w:val="48"/>
          <w:szCs w:val="48"/>
        </w:rPr>
        <w:t>“</w:t>
      </w:r>
      <w:r w:rsidRPr="00C83AED">
        <w:rPr>
          <w:rFonts w:ascii="文鼎CS魏碑" w:eastAsia="文鼎CS魏碑" w:hAnsi="华文中宋" w:hint="eastAsia"/>
          <w:b/>
          <w:bCs/>
          <w:w w:val="95"/>
          <w:sz w:val="48"/>
          <w:szCs w:val="48"/>
        </w:rPr>
        <w:t>国家级大学生创新创业训练计划”</w:t>
      </w:r>
      <w:r>
        <w:rPr>
          <w:rFonts w:ascii="文鼎CS魏碑" w:eastAsia="文鼎CS魏碑" w:hAnsi="华文中宋"/>
          <w:b/>
          <w:bCs/>
          <w:w w:val="95"/>
          <w:sz w:val="48"/>
          <w:szCs w:val="48"/>
        </w:rPr>
        <w:t>/</w:t>
      </w:r>
      <w:r w:rsidRPr="00F61FBC">
        <w:rPr>
          <w:rFonts w:ascii="文鼎CS魏碑" w:eastAsia="文鼎CS魏碑" w:hAnsi="华文中宋" w:hint="eastAsia"/>
          <w:b/>
          <w:bCs/>
          <w:sz w:val="48"/>
          <w:szCs w:val="48"/>
        </w:rPr>
        <w:t>大学生科技创新基金（</w:t>
      </w:r>
      <w:r w:rsidRPr="00F61FBC">
        <w:rPr>
          <w:rFonts w:ascii="文鼎CS魏碑" w:eastAsia="文鼎CS魏碑" w:hAnsi="华文中宋"/>
          <w:b/>
          <w:bCs/>
          <w:sz w:val="48"/>
          <w:szCs w:val="48"/>
        </w:rPr>
        <w:t>SRF</w:t>
      </w:r>
      <w:r w:rsidRPr="00F61FBC">
        <w:rPr>
          <w:rFonts w:ascii="文鼎CS魏碑" w:eastAsia="文鼎CS魏碑" w:hAnsi="华文中宋" w:hint="eastAsia"/>
          <w:b/>
          <w:bCs/>
          <w:sz w:val="48"/>
          <w:szCs w:val="48"/>
        </w:rPr>
        <w:t>）</w:t>
      </w:r>
      <w:r w:rsidRPr="00C83AED">
        <w:rPr>
          <w:rFonts w:ascii="文鼎CS魏碑" w:eastAsia="文鼎CS魏碑" w:hAnsi="华文中宋" w:hint="eastAsia"/>
          <w:b/>
          <w:bCs/>
          <w:w w:val="95"/>
          <w:sz w:val="48"/>
          <w:szCs w:val="48"/>
        </w:rPr>
        <w:t>项目</w:t>
      </w:r>
    </w:p>
    <w:p w:rsidR="000F6EA2" w:rsidRPr="001F346C" w:rsidRDefault="000F6EA2" w:rsidP="00425D0C">
      <w:pPr>
        <w:tabs>
          <w:tab w:val="left" w:pos="6840"/>
        </w:tabs>
        <w:adjustRightInd w:val="0"/>
        <w:spacing w:beforeLines="50"/>
        <w:jc w:val="center"/>
        <w:rPr>
          <w:rFonts w:ascii="黑体" w:eastAsia="黑体" w:hAnsi="宋体"/>
          <w:b/>
          <w:bCs/>
          <w:sz w:val="72"/>
          <w:szCs w:val="72"/>
        </w:rPr>
      </w:pPr>
      <w:r w:rsidRPr="001F346C">
        <w:rPr>
          <w:rFonts w:ascii="黑体" w:eastAsia="黑体" w:hAnsi="宋体" w:hint="eastAsia"/>
          <w:b/>
          <w:bCs/>
          <w:sz w:val="72"/>
          <w:szCs w:val="72"/>
        </w:rPr>
        <w:t>结题报告书</w:t>
      </w:r>
    </w:p>
    <w:p w:rsidR="000F6EA2" w:rsidRPr="00425D0C" w:rsidRDefault="000F6EA2" w:rsidP="00EE0BC2">
      <w:pPr>
        <w:tabs>
          <w:tab w:val="left" w:pos="6840"/>
        </w:tabs>
        <w:adjustRightInd w:val="0"/>
        <w:spacing w:line="500" w:lineRule="exact"/>
        <w:jc w:val="center"/>
        <w:rPr>
          <w:rFonts w:ascii="宋体"/>
          <w:b/>
          <w:bCs/>
        </w:rPr>
      </w:pPr>
    </w:p>
    <w:p w:rsidR="000F6EA2" w:rsidRDefault="000F6EA2" w:rsidP="00EE0BC2">
      <w:pPr>
        <w:tabs>
          <w:tab w:val="left" w:pos="6840"/>
        </w:tabs>
        <w:adjustRightInd w:val="0"/>
        <w:spacing w:line="480" w:lineRule="auto"/>
        <w:jc w:val="center"/>
        <w:rPr>
          <w:rFonts w:ascii="宋体"/>
          <w:b/>
          <w:bCs/>
        </w:rPr>
      </w:pPr>
    </w:p>
    <w:p w:rsidR="000F6EA2" w:rsidRPr="00425D0C" w:rsidRDefault="000F6EA2" w:rsidP="00EE0BC2">
      <w:pPr>
        <w:tabs>
          <w:tab w:val="left" w:pos="6840"/>
        </w:tabs>
        <w:adjustRightInd w:val="0"/>
        <w:spacing w:line="480" w:lineRule="auto"/>
        <w:jc w:val="center"/>
        <w:rPr>
          <w:rFonts w:ascii="宋体"/>
          <w:b/>
          <w:bCs/>
        </w:rPr>
      </w:pPr>
    </w:p>
    <w:tbl>
      <w:tblPr>
        <w:tblW w:w="84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2321"/>
        <w:gridCol w:w="1639"/>
        <w:gridCol w:w="2520"/>
      </w:tblGrid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项目名称：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6480" w:type="dxa"/>
            <w:gridSpan w:val="3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项目编号：</w:t>
            </w:r>
          </w:p>
        </w:tc>
        <w:tc>
          <w:tcPr>
            <w:tcW w:w="6480" w:type="dxa"/>
            <w:gridSpan w:val="3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项目负责人：</w:t>
            </w:r>
          </w:p>
        </w:tc>
        <w:tc>
          <w:tcPr>
            <w:tcW w:w="2321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  <w:tc>
          <w:tcPr>
            <w:tcW w:w="1639" w:type="dxa"/>
            <w:tcBorders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right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年级专业：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项目组成员：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指导教师：</w:t>
            </w:r>
          </w:p>
        </w:tc>
        <w:tc>
          <w:tcPr>
            <w:tcW w:w="2321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 w:hAns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/>
                <w:b/>
                <w:spacing w:val="40"/>
                <w:sz w:val="28"/>
                <w:szCs w:val="28"/>
              </w:rPr>
              <w:t xml:space="preserve">  </w:t>
            </w:r>
          </w:p>
        </w:tc>
        <w:tc>
          <w:tcPr>
            <w:tcW w:w="1639" w:type="dxa"/>
            <w:tcBorders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right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职</w:t>
            </w:r>
            <w:r w:rsidRPr="006624E6">
              <w:rPr>
                <w:rFonts w:ascii="宋体" w:hAnsi="宋体"/>
                <w:b/>
                <w:sz w:val="28"/>
                <w:szCs w:val="28"/>
              </w:rPr>
              <w:t xml:space="preserve">    </w:t>
            </w: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称：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填表日期：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</w:tbl>
    <w:p w:rsidR="000F6EA2" w:rsidRPr="00425D0C" w:rsidRDefault="000F6EA2" w:rsidP="000F6EA2">
      <w:pPr>
        <w:adjustRightInd w:val="0"/>
        <w:snapToGrid w:val="0"/>
        <w:spacing w:line="480" w:lineRule="auto"/>
        <w:ind w:firstLineChars="224" w:firstLine="31680"/>
        <w:rPr>
          <w:rFonts w:ascii="宋体"/>
        </w:rPr>
      </w:pPr>
    </w:p>
    <w:p w:rsidR="000F6EA2" w:rsidRPr="00425D0C" w:rsidRDefault="000F6EA2" w:rsidP="00EE0BC2">
      <w:pPr>
        <w:adjustRightInd w:val="0"/>
        <w:spacing w:line="360" w:lineRule="atLeast"/>
        <w:jc w:val="center"/>
        <w:rPr>
          <w:rFonts w:ascii="宋体"/>
          <w:b/>
          <w:bCs/>
        </w:rPr>
      </w:pPr>
    </w:p>
    <w:p w:rsidR="000F6EA2" w:rsidRPr="00A92442" w:rsidRDefault="000F6EA2" w:rsidP="00EE0BC2">
      <w:pPr>
        <w:spacing w:line="360" w:lineRule="auto"/>
        <w:jc w:val="center"/>
        <w:rPr>
          <w:rFonts w:ascii="文鼎CS魏碑" w:eastAsia="文鼎CS魏碑" w:hAnsi="宋体"/>
          <w:b/>
          <w:bCs/>
          <w:sz w:val="32"/>
          <w:szCs w:val="32"/>
        </w:rPr>
      </w:pPr>
      <w:r w:rsidRPr="00A92442">
        <w:rPr>
          <w:rFonts w:ascii="文鼎CS魏碑" w:eastAsia="文鼎CS魏碑" w:hAnsi="宋体" w:hint="eastAsia"/>
          <w:b/>
          <w:bCs/>
          <w:sz w:val="32"/>
          <w:szCs w:val="32"/>
        </w:rPr>
        <w:t>华中农业大学教务处制</w:t>
      </w:r>
    </w:p>
    <w:p w:rsidR="000F6EA2" w:rsidRPr="00425D0C" w:rsidRDefault="000F6EA2" w:rsidP="00F101F4">
      <w:pPr>
        <w:jc w:val="center"/>
        <w:rPr>
          <w:rFonts w:ascii="宋体"/>
          <w:b/>
          <w:color w:val="000000"/>
        </w:rPr>
      </w:pPr>
    </w:p>
    <w:p w:rsidR="000F6EA2" w:rsidRPr="00425D0C" w:rsidRDefault="000F6EA2" w:rsidP="00F101F4">
      <w:pPr>
        <w:jc w:val="center"/>
        <w:rPr>
          <w:rFonts w:ascii="宋体"/>
          <w:b/>
          <w:color w:val="000000"/>
        </w:rPr>
      </w:pPr>
    </w:p>
    <w:p w:rsidR="000F6EA2" w:rsidRDefault="000F6EA2" w:rsidP="00F101F4">
      <w:pPr>
        <w:jc w:val="center"/>
        <w:rPr>
          <w:rFonts w:ascii="宋体"/>
          <w:b/>
          <w:color w:val="000000"/>
        </w:rPr>
      </w:pPr>
    </w:p>
    <w:p w:rsidR="000F6EA2" w:rsidRDefault="000F6EA2" w:rsidP="00F101F4">
      <w:pPr>
        <w:jc w:val="center"/>
        <w:rPr>
          <w:rFonts w:ascii="宋体"/>
          <w:b/>
          <w:color w:val="000000"/>
        </w:rPr>
      </w:pPr>
    </w:p>
    <w:p w:rsidR="000F6EA2" w:rsidRPr="00483F30" w:rsidRDefault="000F6EA2" w:rsidP="00F101F4">
      <w:pPr>
        <w:jc w:val="center"/>
        <w:rPr>
          <w:rFonts w:ascii="黑体" w:eastAsia="黑体" w:hAnsi="宋体"/>
          <w:b/>
          <w:bCs/>
          <w:sz w:val="36"/>
          <w:szCs w:val="36"/>
        </w:rPr>
      </w:pPr>
      <w:r w:rsidRPr="00B02E22">
        <w:rPr>
          <w:rFonts w:ascii="黑体" w:eastAsia="黑体" w:hAnsi="宋体" w:hint="eastAsia"/>
          <w:b/>
          <w:color w:val="000000"/>
          <w:sz w:val="36"/>
          <w:szCs w:val="36"/>
        </w:rPr>
        <w:t>华中农业</w:t>
      </w:r>
      <w:r w:rsidRPr="00B02E22">
        <w:rPr>
          <w:rFonts w:ascii="黑体" w:eastAsia="黑体" w:hAnsi="宋体" w:hint="eastAsia"/>
          <w:b/>
          <w:sz w:val="36"/>
          <w:szCs w:val="36"/>
        </w:rPr>
        <w:t>大学</w:t>
      </w:r>
      <w:r w:rsidRPr="00026AC4">
        <w:rPr>
          <w:rFonts w:ascii="黑体" w:eastAsia="黑体" w:hAnsi="宋体" w:hint="eastAsia"/>
          <w:b/>
          <w:sz w:val="36"/>
          <w:szCs w:val="36"/>
        </w:rPr>
        <w:t>“国家级大学生创新创业训练计划”</w:t>
      </w:r>
      <w:r>
        <w:rPr>
          <w:rFonts w:ascii="黑体" w:eastAsia="黑体" w:hAnsi="宋体"/>
          <w:b/>
          <w:sz w:val="36"/>
          <w:szCs w:val="36"/>
        </w:rPr>
        <w:t>/</w:t>
      </w:r>
      <w:r w:rsidRPr="005772A5">
        <w:rPr>
          <w:rFonts w:ascii="黑体" w:eastAsia="黑体" w:hAnsi="宋体" w:hint="eastAsia"/>
          <w:b/>
          <w:sz w:val="36"/>
          <w:szCs w:val="36"/>
        </w:rPr>
        <w:t>大学生科技创新基金（</w:t>
      </w:r>
      <w:r w:rsidRPr="005772A5">
        <w:rPr>
          <w:rFonts w:ascii="黑体" w:eastAsia="黑体" w:hAnsi="宋体"/>
          <w:b/>
          <w:sz w:val="36"/>
          <w:szCs w:val="36"/>
        </w:rPr>
        <w:t>SRF</w:t>
      </w:r>
      <w:r w:rsidRPr="005772A5">
        <w:rPr>
          <w:rFonts w:ascii="黑体" w:eastAsia="黑体" w:hAnsi="宋体" w:hint="eastAsia"/>
          <w:b/>
          <w:sz w:val="36"/>
          <w:szCs w:val="36"/>
        </w:rPr>
        <w:t>）</w:t>
      </w:r>
    </w:p>
    <w:p w:rsidR="000F6EA2" w:rsidRPr="00B02E22" w:rsidRDefault="000F6EA2" w:rsidP="00F101F4">
      <w:pPr>
        <w:jc w:val="center"/>
        <w:rPr>
          <w:rFonts w:ascii="黑体" w:eastAsia="黑体" w:hAnsi="宋体"/>
          <w:b/>
          <w:sz w:val="36"/>
          <w:szCs w:val="36"/>
        </w:rPr>
      </w:pPr>
      <w:r w:rsidRPr="00B02E22">
        <w:rPr>
          <w:rFonts w:ascii="黑体" w:eastAsia="黑体" w:hAnsi="宋体" w:hint="eastAsia"/>
          <w:b/>
          <w:sz w:val="36"/>
          <w:szCs w:val="36"/>
        </w:rPr>
        <w:t>作品原创性声明</w:t>
      </w:r>
    </w:p>
    <w:p w:rsidR="000F6EA2" w:rsidRDefault="000F6EA2" w:rsidP="00F101F4">
      <w:pPr>
        <w:jc w:val="center"/>
        <w:rPr>
          <w:rFonts w:ascii="宋体"/>
          <w:b/>
          <w:bCs/>
        </w:rPr>
      </w:pPr>
    </w:p>
    <w:p w:rsidR="000F6EA2" w:rsidRPr="00425D0C" w:rsidRDefault="000F6EA2" w:rsidP="00F101F4">
      <w:pPr>
        <w:jc w:val="center"/>
        <w:rPr>
          <w:rFonts w:ascii="宋体"/>
          <w:b/>
          <w:bCs/>
        </w:rPr>
      </w:pPr>
    </w:p>
    <w:p w:rsidR="000F6EA2" w:rsidRPr="00A92442" w:rsidRDefault="000F6EA2" w:rsidP="004C775A">
      <w:pPr>
        <w:pStyle w:val="BodyTextIndent2"/>
        <w:ind w:left="31680" w:firstLineChars="200" w:firstLine="31680"/>
        <w:rPr>
          <w:rFonts w:ascii="宋体"/>
          <w:sz w:val="24"/>
        </w:rPr>
      </w:pPr>
      <w:r w:rsidRPr="00A92442">
        <w:rPr>
          <w:rFonts w:ascii="宋体" w:hAnsi="宋体" w:hint="eastAsia"/>
          <w:sz w:val="24"/>
        </w:rPr>
        <w:t>本人郑重声明：所呈交的项目报告以及所完成的作品实物等相关成果，是本人和队友独立进行研究工作所取得的成果。除文中已经注明引用的内容外，本论文不包含任何其他个人或集体已经发表或撰写过的作品成果，不侵犯任何第三方的知识产权或其他权利。项目组完全意识到本声明的法律结果由项目组承担。</w:t>
      </w:r>
    </w:p>
    <w:p w:rsidR="000F6EA2" w:rsidRPr="00A92442" w:rsidRDefault="000F6EA2" w:rsidP="00F101F4">
      <w:pPr>
        <w:pStyle w:val="TOC1"/>
        <w:spacing w:line="480" w:lineRule="auto"/>
        <w:rPr>
          <w:rFonts w:ascii="宋体"/>
          <w:sz w:val="24"/>
          <w:szCs w:val="24"/>
        </w:rPr>
      </w:pPr>
    </w:p>
    <w:p w:rsidR="000F6EA2" w:rsidRPr="00A92442" w:rsidRDefault="000F6EA2" w:rsidP="00F101F4">
      <w:pPr>
        <w:rPr>
          <w:rFonts w:ascii="宋体"/>
          <w:sz w:val="24"/>
          <w:szCs w:val="24"/>
        </w:rPr>
      </w:pPr>
    </w:p>
    <w:p w:rsidR="000F6EA2" w:rsidRPr="00A92442" w:rsidRDefault="000F6EA2" w:rsidP="00F101F4">
      <w:pPr>
        <w:rPr>
          <w:rFonts w:ascii="宋体"/>
          <w:sz w:val="24"/>
          <w:szCs w:val="24"/>
        </w:rPr>
      </w:pPr>
    </w:p>
    <w:p w:rsidR="000F6EA2" w:rsidRPr="00A92442" w:rsidRDefault="000F6EA2" w:rsidP="00F101F4">
      <w:pPr>
        <w:spacing w:line="480" w:lineRule="auto"/>
        <w:rPr>
          <w:rFonts w:ascii="宋体"/>
          <w:sz w:val="24"/>
          <w:szCs w:val="24"/>
        </w:rPr>
      </w:pPr>
    </w:p>
    <w:p w:rsidR="000F6EA2" w:rsidRPr="00A92442" w:rsidRDefault="000F6EA2" w:rsidP="00F101F4">
      <w:pPr>
        <w:spacing w:line="480" w:lineRule="auto"/>
        <w:jc w:val="center"/>
        <w:rPr>
          <w:rFonts w:ascii="宋体"/>
          <w:sz w:val="24"/>
          <w:szCs w:val="24"/>
        </w:rPr>
      </w:pPr>
      <w:r w:rsidRPr="00A92442">
        <w:rPr>
          <w:rFonts w:ascii="宋体" w:hAnsi="宋体" w:hint="eastAsia"/>
          <w:sz w:val="24"/>
          <w:szCs w:val="24"/>
        </w:rPr>
        <w:t>项目组成员签名：</w:t>
      </w:r>
    </w:p>
    <w:p w:rsidR="000F6EA2" w:rsidRPr="00A92442" w:rsidRDefault="000F6EA2" w:rsidP="00F101F4">
      <w:pPr>
        <w:spacing w:line="480" w:lineRule="auto"/>
        <w:rPr>
          <w:rFonts w:ascii="宋体"/>
          <w:sz w:val="24"/>
          <w:szCs w:val="24"/>
        </w:rPr>
      </w:pPr>
    </w:p>
    <w:p w:rsidR="000F6EA2" w:rsidRPr="00A92442" w:rsidRDefault="000F6EA2" w:rsidP="00F101F4">
      <w:pPr>
        <w:spacing w:line="480" w:lineRule="auto"/>
        <w:jc w:val="right"/>
        <w:rPr>
          <w:rFonts w:ascii="宋体"/>
          <w:sz w:val="24"/>
          <w:szCs w:val="24"/>
        </w:rPr>
      </w:pPr>
      <w:r w:rsidRPr="00A92442">
        <w:rPr>
          <w:rFonts w:ascii="宋体" w:hAnsi="宋体"/>
          <w:sz w:val="24"/>
          <w:szCs w:val="24"/>
        </w:rPr>
        <w:t xml:space="preserve">                            </w:t>
      </w:r>
      <w:r w:rsidRPr="00A92442">
        <w:rPr>
          <w:rFonts w:ascii="宋体" w:hAnsi="宋体"/>
          <w:sz w:val="24"/>
          <w:szCs w:val="24"/>
        </w:rPr>
        <w:tab/>
      </w:r>
      <w:r w:rsidRPr="00A92442">
        <w:rPr>
          <w:rFonts w:ascii="宋体" w:hAnsi="宋体"/>
          <w:sz w:val="24"/>
          <w:szCs w:val="24"/>
        </w:rPr>
        <w:tab/>
      </w:r>
      <w:r w:rsidRPr="00A92442">
        <w:rPr>
          <w:rFonts w:ascii="宋体" w:hAnsi="宋体" w:hint="eastAsia"/>
          <w:sz w:val="24"/>
          <w:szCs w:val="24"/>
        </w:rPr>
        <w:t>日期：</w:t>
      </w:r>
      <w:r w:rsidRPr="00A92442">
        <w:rPr>
          <w:rFonts w:ascii="宋体" w:hAnsi="宋体"/>
          <w:sz w:val="24"/>
          <w:szCs w:val="24"/>
        </w:rPr>
        <w:t xml:space="preserve">     </w:t>
      </w:r>
      <w:r w:rsidRPr="00A92442">
        <w:rPr>
          <w:rFonts w:ascii="宋体" w:hAnsi="宋体" w:hint="eastAsia"/>
          <w:sz w:val="24"/>
          <w:szCs w:val="24"/>
        </w:rPr>
        <w:t>年</w:t>
      </w:r>
      <w:r w:rsidRPr="00A92442">
        <w:rPr>
          <w:rFonts w:ascii="宋体" w:hAnsi="宋体"/>
          <w:sz w:val="24"/>
          <w:szCs w:val="24"/>
        </w:rPr>
        <w:t xml:space="preserve">   </w:t>
      </w:r>
      <w:r w:rsidRPr="00A92442">
        <w:rPr>
          <w:rFonts w:ascii="宋体" w:hAnsi="宋体" w:hint="eastAsia"/>
          <w:sz w:val="24"/>
          <w:szCs w:val="24"/>
        </w:rPr>
        <w:t>月</w:t>
      </w:r>
      <w:r w:rsidRPr="00A92442">
        <w:rPr>
          <w:rFonts w:ascii="宋体" w:hAnsi="宋体"/>
          <w:sz w:val="24"/>
          <w:szCs w:val="24"/>
        </w:rPr>
        <w:t xml:space="preserve">   </w:t>
      </w:r>
      <w:r w:rsidRPr="00A92442">
        <w:rPr>
          <w:rFonts w:ascii="宋体" w:hAnsi="宋体" w:hint="eastAsia"/>
          <w:sz w:val="24"/>
          <w:szCs w:val="24"/>
        </w:rPr>
        <w:t>日</w:t>
      </w:r>
    </w:p>
    <w:p w:rsidR="000F6EA2" w:rsidRPr="00A92442" w:rsidRDefault="000F6EA2" w:rsidP="00F101F4">
      <w:pPr>
        <w:rPr>
          <w:rFonts w:ascii="宋体" w:cs="黑体"/>
          <w:bCs/>
          <w:sz w:val="24"/>
          <w:szCs w:val="24"/>
        </w:rPr>
      </w:pPr>
    </w:p>
    <w:p w:rsidR="000F6EA2" w:rsidRPr="00A92442" w:rsidRDefault="000F6EA2" w:rsidP="00F101F4">
      <w:pPr>
        <w:rPr>
          <w:rFonts w:ascii="宋体" w:cs="黑体"/>
          <w:bCs/>
          <w:sz w:val="24"/>
          <w:szCs w:val="24"/>
        </w:rPr>
      </w:pPr>
      <w:r w:rsidRPr="00A92442">
        <w:rPr>
          <w:rFonts w:ascii="宋体" w:hAnsi="宋体" w:cs="黑体"/>
          <w:bCs/>
          <w:sz w:val="24"/>
          <w:szCs w:val="24"/>
        </w:rPr>
        <w:t xml:space="preserve">                  </w:t>
      </w:r>
      <w:r>
        <w:rPr>
          <w:rFonts w:ascii="宋体" w:hAnsi="宋体" w:cs="黑体"/>
          <w:bCs/>
          <w:sz w:val="24"/>
          <w:szCs w:val="24"/>
        </w:rPr>
        <w:t xml:space="preserve">  </w:t>
      </w:r>
      <w:r w:rsidRPr="00A92442">
        <w:rPr>
          <w:rFonts w:ascii="宋体" w:hAnsi="宋体" w:cs="黑体" w:hint="eastAsia"/>
          <w:bCs/>
          <w:sz w:val="24"/>
          <w:szCs w:val="24"/>
        </w:rPr>
        <w:t>项目指导教师审核签名：</w:t>
      </w:r>
    </w:p>
    <w:p w:rsidR="000F6EA2" w:rsidRPr="00A92442" w:rsidRDefault="000F6EA2" w:rsidP="00F101F4">
      <w:pPr>
        <w:rPr>
          <w:rFonts w:ascii="宋体" w:cs="黑体"/>
          <w:bCs/>
          <w:sz w:val="24"/>
          <w:szCs w:val="24"/>
        </w:rPr>
      </w:pPr>
    </w:p>
    <w:p w:rsidR="000F6EA2" w:rsidRPr="00A92442" w:rsidRDefault="000F6EA2" w:rsidP="00F101F4">
      <w:pPr>
        <w:spacing w:line="480" w:lineRule="auto"/>
        <w:jc w:val="right"/>
        <w:rPr>
          <w:rFonts w:ascii="宋体"/>
          <w:sz w:val="24"/>
          <w:szCs w:val="24"/>
        </w:rPr>
      </w:pPr>
      <w:r w:rsidRPr="00A92442">
        <w:rPr>
          <w:rFonts w:ascii="宋体" w:hAnsi="宋体" w:hint="eastAsia"/>
          <w:sz w:val="24"/>
          <w:szCs w:val="24"/>
        </w:rPr>
        <w:t>日期：</w:t>
      </w:r>
      <w:r w:rsidRPr="00A92442">
        <w:rPr>
          <w:rFonts w:ascii="宋体" w:hAnsi="宋体"/>
          <w:sz w:val="24"/>
          <w:szCs w:val="24"/>
        </w:rPr>
        <w:t xml:space="preserve">     </w:t>
      </w:r>
      <w:r w:rsidRPr="00A92442">
        <w:rPr>
          <w:rFonts w:ascii="宋体" w:hAnsi="宋体" w:hint="eastAsia"/>
          <w:sz w:val="24"/>
          <w:szCs w:val="24"/>
        </w:rPr>
        <w:t>年</w:t>
      </w:r>
      <w:r w:rsidRPr="00A92442">
        <w:rPr>
          <w:rFonts w:ascii="宋体" w:hAnsi="宋体"/>
          <w:sz w:val="24"/>
          <w:szCs w:val="24"/>
        </w:rPr>
        <w:t xml:space="preserve">   </w:t>
      </w:r>
      <w:r w:rsidRPr="00A92442">
        <w:rPr>
          <w:rFonts w:ascii="宋体" w:hAnsi="宋体" w:hint="eastAsia"/>
          <w:sz w:val="24"/>
          <w:szCs w:val="24"/>
        </w:rPr>
        <w:t>月</w:t>
      </w:r>
      <w:r w:rsidRPr="00A92442">
        <w:rPr>
          <w:rFonts w:ascii="宋体" w:hAnsi="宋体"/>
          <w:sz w:val="24"/>
          <w:szCs w:val="24"/>
        </w:rPr>
        <w:t xml:space="preserve">   </w:t>
      </w:r>
      <w:r w:rsidRPr="00A92442">
        <w:rPr>
          <w:rFonts w:ascii="宋体" w:hAnsi="宋体" w:hint="eastAsia"/>
          <w:sz w:val="24"/>
          <w:szCs w:val="24"/>
        </w:rPr>
        <w:t>日</w:t>
      </w:r>
    </w:p>
    <w:p w:rsidR="000F6EA2" w:rsidRPr="00425D0C" w:rsidRDefault="000F6EA2" w:rsidP="00F101F4">
      <w:pPr>
        <w:rPr>
          <w:rFonts w:ascii="宋体" w:cs="黑体"/>
          <w:bCs/>
        </w:rPr>
      </w:pPr>
    </w:p>
    <w:p w:rsidR="000F6EA2" w:rsidRPr="00425D0C" w:rsidRDefault="000F6EA2" w:rsidP="00E66FB7">
      <w:pPr>
        <w:jc w:val="center"/>
        <w:rPr>
          <w:rFonts w:ascii="宋体" w:cs="楷体_GB2312"/>
          <w:b/>
          <w:bCs/>
        </w:rPr>
        <w:sectPr w:rsidR="000F6EA2" w:rsidRPr="00425D0C" w:rsidSect="00A93054">
          <w:footerReference w:type="even" r:id="rId8"/>
          <w:footerReference w:type="default" r:id="rId9"/>
          <w:pgSz w:w="11906" w:h="16838"/>
          <w:pgMar w:top="1440" w:right="1800" w:bottom="623" w:left="1800" w:header="851" w:footer="992" w:gutter="0"/>
          <w:cols w:space="425"/>
          <w:titlePg/>
          <w:docGrid w:type="lines" w:linePitch="312"/>
        </w:sectPr>
      </w:pPr>
    </w:p>
    <w:tbl>
      <w:tblPr>
        <w:tblW w:w="8123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0"/>
        <w:gridCol w:w="993"/>
        <w:gridCol w:w="113"/>
        <w:gridCol w:w="595"/>
        <w:gridCol w:w="370"/>
        <w:gridCol w:w="736"/>
        <w:gridCol w:w="1124"/>
        <w:gridCol w:w="228"/>
        <w:gridCol w:w="1008"/>
        <w:gridCol w:w="203"/>
        <w:gridCol w:w="2623"/>
      </w:tblGrid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  <w:r w:rsidRPr="004173EA">
              <w:rPr>
                <w:rFonts w:hint="eastAsia"/>
              </w:rPr>
              <w:t>项目负</w:t>
            </w:r>
          </w:p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  <w:r w:rsidRPr="004173EA">
              <w:rPr>
                <w:rFonts w:hint="eastAsia"/>
              </w:rPr>
              <w:t>责人</w:t>
            </w:r>
          </w:p>
        </w:tc>
        <w:tc>
          <w:tcPr>
            <w:tcW w:w="708" w:type="dxa"/>
            <w:gridSpan w:val="2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</w:p>
        </w:tc>
        <w:tc>
          <w:tcPr>
            <w:tcW w:w="1106" w:type="dxa"/>
            <w:gridSpan w:val="2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  <w:r w:rsidRPr="004173EA">
              <w:rPr>
                <w:rFonts w:hint="eastAsia"/>
              </w:rPr>
              <w:t>专业</w:t>
            </w:r>
          </w:p>
        </w:tc>
        <w:tc>
          <w:tcPr>
            <w:tcW w:w="1352" w:type="dxa"/>
            <w:gridSpan w:val="2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</w:p>
        </w:tc>
        <w:tc>
          <w:tcPr>
            <w:tcW w:w="1211" w:type="dxa"/>
            <w:gridSpan w:val="2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  <w:r w:rsidRPr="004173EA">
              <w:rPr>
                <w:rFonts w:hint="eastAsia"/>
              </w:rPr>
              <w:t>年级</w:t>
            </w:r>
          </w:p>
        </w:tc>
        <w:tc>
          <w:tcPr>
            <w:tcW w:w="2623" w:type="dxa"/>
            <w:vAlign w:val="center"/>
          </w:tcPr>
          <w:p w:rsidR="000F6EA2" w:rsidRPr="004173EA" w:rsidRDefault="000F6EA2" w:rsidP="004173EA">
            <w:pPr>
              <w:tabs>
                <w:tab w:val="left" w:pos="645"/>
              </w:tabs>
              <w:jc w:val="center"/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123" w:type="dxa"/>
            <w:gridSpan w:val="2"/>
          </w:tcPr>
          <w:p w:rsidR="000F6EA2" w:rsidRPr="004173EA" w:rsidRDefault="000F6EA2" w:rsidP="00810DFF">
            <w:pPr>
              <w:rPr>
                <w:rFonts w:ascii="宋体"/>
              </w:rPr>
            </w:pPr>
            <w:r w:rsidRPr="004173EA">
              <w:rPr>
                <w:rFonts w:hint="eastAsia"/>
              </w:rPr>
              <w:t>联系电话</w:t>
            </w:r>
          </w:p>
        </w:tc>
        <w:tc>
          <w:tcPr>
            <w:tcW w:w="1814" w:type="dxa"/>
            <w:gridSpan w:val="4"/>
          </w:tcPr>
          <w:p w:rsidR="000F6EA2" w:rsidRPr="00425D0C" w:rsidRDefault="000F6EA2" w:rsidP="00810DFF">
            <w:pPr>
              <w:rPr>
                <w:rFonts w:ascii="宋体"/>
                <w:b/>
              </w:rPr>
            </w:pPr>
          </w:p>
        </w:tc>
        <w:tc>
          <w:tcPr>
            <w:tcW w:w="1352" w:type="dxa"/>
            <w:gridSpan w:val="2"/>
          </w:tcPr>
          <w:p w:rsidR="000F6EA2" w:rsidRPr="00425D0C" w:rsidRDefault="000F6EA2" w:rsidP="00810DFF">
            <w:pPr>
              <w:rPr>
                <w:rFonts w:ascii="宋体"/>
              </w:rPr>
            </w:pPr>
            <w:r>
              <w:rPr>
                <w:rFonts w:ascii="宋体" w:hAnsi="宋体"/>
                <w:w w:val="90"/>
                <w:sz w:val="24"/>
              </w:rPr>
              <w:t>E-mail</w:t>
            </w:r>
          </w:p>
        </w:tc>
        <w:tc>
          <w:tcPr>
            <w:tcW w:w="3834" w:type="dxa"/>
            <w:gridSpan w:val="3"/>
          </w:tcPr>
          <w:p w:rsidR="000F6EA2" w:rsidRPr="00425D0C" w:rsidRDefault="000F6EA2" w:rsidP="00810DFF">
            <w:pPr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Merge w:val="restart"/>
            <w:vAlign w:val="center"/>
          </w:tcPr>
          <w:p w:rsidR="000F6EA2" w:rsidRPr="004173EA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173EA">
              <w:rPr>
                <w:rFonts w:ascii="宋体" w:hAnsi="宋体" w:hint="eastAsia"/>
              </w:rPr>
              <w:t>项目组其他成员</w:t>
            </w:r>
          </w:p>
        </w:tc>
        <w:tc>
          <w:tcPr>
            <w:tcW w:w="708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序号</w:t>
            </w:r>
          </w:p>
        </w:tc>
        <w:tc>
          <w:tcPr>
            <w:tcW w:w="1106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姓名</w:t>
            </w:r>
          </w:p>
        </w:tc>
        <w:tc>
          <w:tcPr>
            <w:tcW w:w="1352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学院</w:t>
            </w:r>
          </w:p>
        </w:tc>
        <w:tc>
          <w:tcPr>
            <w:tcW w:w="1211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班级</w:t>
            </w:r>
          </w:p>
        </w:tc>
        <w:tc>
          <w:tcPr>
            <w:tcW w:w="2623" w:type="dxa"/>
            <w:vAlign w:val="center"/>
          </w:tcPr>
          <w:p w:rsidR="000F6EA2" w:rsidRPr="00425D0C" w:rsidRDefault="000F6EA2" w:rsidP="00F064E9">
            <w:pPr>
              <w:tabs>
                <w:tab w:val="left" w:pos="645"/>
              </w:tabs>
              <w:jc w:val="center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项目中分工</w:t>
            </w: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Merge/>
            <w:vAlign w:val="center"/>
          </w:tcPr>
          <w:p w:rsidR="000F6EA2" w:rsidRPr="004173EA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F6EA2" w:rsidRPr="00425D0C" w:rsidRDefault="000F6EA2" w:rsidP="00557774">
            <w:pPr>
              <w:tabs>
                <w:tab w:val="left" w:pos="645"/>
              </w:tabs>
              <w:jc w:val="center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>1</w:t>
            </w:r>
          </w:p>
        </w:tc>
        <w:tc>
          <w:tcPr>
            <w:tcW w:w="1106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352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211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2623" w:type="dxa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Merge/>
            <w:vAlign w:val="center"/>
          </w:tcPr>
          <w:p w:rsidR="000F6EA2" w:rsidRPr="004173EA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F6EA2" w:rsidRPr="00425D0C" w:rsidRDefault="000F6EA2" w:rsidP="00557774">
            <w:pPr>
              <w:tabs>
                <w:tab w:val="left" w:pos="645"/>
              </w:tabs>
              <w:jc w:val="center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>2</w:t>
            </w:r>
          </w:p>
        </w:tc>
        <w:tc>
          <w:tcPr>
            <w:tcW w:w="1106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352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211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2623" w:type="dxa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Merge/>
            <w:vAlign w:val="center"/>
          </w:tcPr>
          <w:p w:rsidR="000F6EA2" w:rsidRPr="004173EA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F6EA2" w:rsidRPr="00425D0C" w:rsidRDefault="000F6EA2" w:rsidP="00557774">
            <w:pPr>
              <w:tabs>
                <w:tab w:val="left" w:pos="645"/>
              </w:tabs>
              <w:jc w:val="center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>3</w:t>
            </w:r>
          </w:p>
        </w:tc>
        <w:tc>
          <w:tcPr>
            <w:tcW w:w="1106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352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211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2623" w:type="dxa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123" w:type="dxa"/>
            <w:gridSpan w:val="2"/>
            <w:vMerge/>
            <w:vAlign w:val="center"/>
          </w:tcPr>
          <w:p w:rsidR="000F6EA2" w:rsidRPr="004173EA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F6EA2" w:rsidRPr="00425D0C" w:rsidRDefault="000F6EA2" w:rsidP="00557774">
            <w:pPr>
              <w:tabs>
                <w:tab w:val="left" w:pos="645"/>
              </w:tabs>
              <w:jc w:val="center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>4</w:t>
            </w:r>
          </w:p>
        </w:tc>
        <w:tc>
          <w:tcPr>
            <w:tcW w:w="1106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352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1211" w:type="dxa"/>
            <w:gridSpan w:val="2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  <w:tc>
          <w:tcPr>
            <w:tcW w:w="2623" w:type="dxa"/>
            <w:vAlign w:val="center"/>
          </w:tcPr>
          <w:p w:rsidR="000F6EA2" w:rsidRPr="00425D0C" w:rsidRDefault="000F6EA2" w:rsidP="00E66FB7">
            <w:pPr>
              <w:tabs>
                <w:tab w:val="left" w:pos="645"/>
              </w:tabs>
              <w:jc w:val="center"/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236" w:type="dxa"/>
            <w:gridSpan w:val="3"/>
          </w:tcPr>
          <w:p w:rsidR="000F6EA2" w:rsidRPr="004173EA" w:rsidRDefault="000F6EA2" w:rsidP="005B676D">
            <w:pPr>
              <w:rPr>
                <w:rFonts w:ascii="宋体"/>
              </w:rPr>
            </w:pPr>
            <w:r w:rsidRPr="004173EA">
              <w:rPr>
                <w:rFonts w:hint="eastAsia"/>
              </w:rPr>
              <w:t>立项时间</w:t>
            </w:r>
          </w:p>
        </w:tc>
        <w:tc>
          <w:tcPr>
            <w:tcW w:w="2825" w:type="dxa"/>
            <w:gridSpan w:val="4"/>
          </w:tcPr>
          <w:p w:rsidR="000F6EA2" w:rsidRPr="00425D0C" w:rsidRDefault="000F6EA2" w:rsidP="005B676D">
            <w:pPr>
              <w:rPr>
                <w:rFonts w:ascii="宋体"/>
              </w:rPr>
            </w:pPr>
          </w:p>
        </w:tc>
        <w:tc>
          <w:tcPr>
            <w:tcW w:w="1236" w:type="dxa"/>
            <w:gridSpan w:val="2"/>
          </w:tcPr>
          <w:p w:rsidR="000F6EA2" w:rsidRPr="00425D0C" w:rsidRDefault="000F6EA2" w:rsidP="005B676D">
            <w:pPr>
              <w:rPr>
                <w:rFonts w:ascii="宋体"/>
              </w:rPr>
            </w:pPr>
            <w:r>
              <w:rPr>
                <w:rFonts w:hint="eastAsia"/>
              </w:rPr>
              <w:t>完成时间</w:t>
            </w:r>
          </w:p>
        </w:tc>
        <w:tc>
          <w:tcPr>
            <w:tcW w:w="2826" w:type="dxa"/>
            <w:gridSpan w:val="2"/>
          </w:tcPr>
          <w:p w:rsidR="000F6EA2" w:rsidRPr="00425D0C" w:rsidRDefault="000F6EA2" w:rsidP="005B676D">
            <w:pPr>
              <w:rPr>
                <w:rFonts w:ascii="宋体"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2201" w:type="dxa"/>
            <w:gridSpan w:val="5"/>
          </w:tcPr>
          <w:p w:rsidR="000F6EA2" w:rsidRPr="004173EA" w:rsidRDefault="000F6EA2" w:rsidP="00810DFF">
            <w:pPr>
              <w:rPr>
                <w:rFonts w:ascii="宋体" w:cs="长城楷体"/>
                <w:bCs/>
                <w:spacing w:val="20"/>
                <w:u w:val="double"/>
              </w:rPr>
            </w:pPr>
            <w:r w:rsidRPr="004173EA">
              <w:rPr>
                <w:rFonts w:ascii="宋体" w:hAnsi="宋体" w:hint="eastAsia"/>
              </w:rPr>
              <w:t>项目经费</w:t>
            </w:r>
            <w:r>
              <w:rPr>
                <w:rFonts w:ascii="宋体" w:hAnsi="宋体" w:hint="eastAsia"/>
              </w:rPr>
              <w:t>：</w:t>
            </w:r>
          </w:p>
        </w:tc>
        <w:tc>
          <w:tcPr>
            <w:tcW w:w="3096" w:type="dxa"/>
            <w:gridSpan w:val="4"/>
          </w:tcPr>
          <w:p w:rsidR="000F6EA2" w:rsidRPr="00425D0C" w:rsidRDefault="000F6EA2" w:rsidP="00810DFF">
            <w:pPr>
              <w:rPr>
                <w:rFonts w:ascii="宋体" w:hAnsi="宋体"/>
              </w:rPr>
            </w:pPr>
            <w:r w:rsidRPr="00425D0C">
              <w:rPr>
                <w:rFonts w:ascii="宋体" w:hAnsi="宋体" w:hint="eastAsia"/>
              </w:rPr>
              <w:t>批准经费：</w:t>
            </w:r>
            <w:r w:rsidRPr="00425D0C">
              <w:rPr>
                <w:rFonts w:ascii="宋体" w:hAnsi="宋体"/>
              </w:rPr>
              <w:t xml:space="preserve">  </w:t>
            </w:r>
          </w:p>
        </w:tc>
        <w:tc>
          <w:tcPr>
            <w:tcW w:w="2826" w:type="dxa"/>
            <w:gridSpan w:val="2"/>
          </w:tcPr>
          <w:p w:rsidR="000F6EA2" w:rsidRPr="00425D0C" w:rsidRDefault="000F6EA2" w:rsidP="00810DFF">
            <w:pPr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支出经费：</w:t>
            </w: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7839"/>
        </w:trPr>
        <w:tc>
          <w:tcPr>
            <w:tcW w:w="8123" w:type="dxa"/>
            <w:gridSpan w:val="11"/>
          </w:tcPr>
          <w:p w:rsidR="000F6EA2" w:rsidRPr="00425D0C" w:rsidRDefault="000F6EA2" w:rsidP="00E66FB7">
            <w:pPr>
              <w:rPr>
                <w:rFonts w:ascii="宋体" w:cs="幼圆"/>
              </w:rPr>
            </w:pPr>
            <w:r w:rsidRPr="00425D0C">
              <w:rPr>
                <w:rFonts w:ascii="宋体" w:hAnsi="宋体" w:cs="幼圆" w:hint="eastAsia"/>
                <w:b/>
              </w:rPr>
              <w:t>项目实施简况</w:t>
            </w:r>
            <w:r w:rsidRPr="00425D0C">
              <w:rPr>
                <w:rFonts w:ascii="宋体" w:hAnsi="宋体" w:cs="幼圆" w:hint="eastAsia"/>
              </w:rPr>
              <w:t>（项目整体进度安排与实施情况对照）</w:t>
            </w: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Default="000F6EA2" w:rsidP="00E66FB7">
            <w:pPr>
              <w:rPr>
                <w:rFonts w:ascii="宋体"/>
                <w:b/>
                <w:bCs/>
              </w:rPr>
            </w:pPr>
          </w:p>
          <w:p w:rsidR="000F6EA2" w:rsidRPr="00425D0C" w:rsidRDefault="000F6EA2" w:rsidP="00E66FB7">
            <w:pPr>
              <w:rPr>
                <w:rFonts w:ascii="宋体"/>
                <w:b/>
                <w:bCs/>
              </w:rPr>
            </w:pPr>
          </w:p>
        </w:tc>
      </w:tr>
      <w:tr w:rsidR="000F6EA2" w:rsidRPr="00425D0C">
        <w:tblPrEx>
          <w:tblCellMar>
            <w:top w:w="0" w:type="dxa"/>
            <w:bottom w:w="0" w:type="dxa"/>
          </w:tblCellMar>
        </w:tblPrEx>
        <w:trPr>
          <w:trHeight w:val="7166"/>
        </w:trPr>
        <w:tc>
          <w:tcPr>
            <w:tcW w:w="8123" w:type="dxa"/>
            <w:gridSpan w:val="11"/>
          </w:tcPr>
          <w:p w:rsidR="000F6EA2" w:rsidRPr="00425D0C" w:rsidRDefault="000F6EA2" w:rsidP="00EE0BC2">
            <w:pPr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续上页</w:t>
            </w: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  <w:p w:rsidR="000F6EA2" w:rsidRPr="00425D0C" w:rsidRDefault="000F6EA2" w:rsidP="00E66FB7">
            <w:pPr>
              <w:rPr>
                <w:rFonts w:ascii="宋体" w:cs="幼圆"/>
              </w:rPr>
            </w:pP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5"/>
        </w:trPr>
        <w:tc>
          <w:tcPr>
            <w:tcW w:w="8123" w:type="dxa"/>
            <w:gridSpan w:val="11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F6EA2" w:rsidRPr="00425D0C" w:rsidRDefault="000F6EA2" w:rsidP="00DB28EA">
            <w:pPr>
              <w:rPr>
                <w:rFonts w:ascii="宋体" w:cs="幼圆"/>
                <w:b/>
              </w:rPr>
            </w:pPr>
            <w:r w:rsidRPr="00425D0C">
              <w:rPr>
                <w:rFonts w:ascii="宋体" w:hAnsi="宋体" w:cs="幼圆" w:hint="eastAsia"/>
                <w:b/>
              </w:rPr>
              <w:t>项目主要成果</w:t>
            </w:r>
          </w:p>
          <w:p w:rsidR="000F6EA2" w:rsidRPr="00425D0C" w:rsidRDefault="000F6EA2" w:rsidP="00DB28EA">
            <w:pPr>
              <w:numPr>
                <w:ilvl w:val="0"/>
                <w:numId w:val="1"/>
              </w:numPr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论文发表及专利申请情况（论文共</w:t>
            </w:r>
            <w:r w:rsidRPr="00425D0C">
              <w:rPr>
                <w:rFonts w:ascii="宋体" w:hAnsi="宋体"/>
                <w:u w:val="single"/>
              </w:rPr>
              <w:t xml:space="preserve">   </w:t>
            </w:r>
            <w:r w:rsidRPr="00425D0C">
              <w:rPr>
                <w:rFonts w:ascii="宋体" w:hAnsi="宋体" w:hint="eastAsia"/>
              </w:rPr>
              <w:t>篇；专利申请共</w:t>
            </w:r>
            <w:r w:rsidRPr="00425D0C">
              <w:rPr>
                <w:rFonts w:ascii="宋体" w:hAnsi="宋体"/>
                <w:u w:val="single"/>
              </w:rPr>
              <w:t xml:space="preserve">   </w:t>
            </w:r>
            <w:r w:rsidRPr="00425D0C">
              <w:rPr>
                <w:rFonts w:ascii="宋体" w:hAnsi="宋体" w:hint="eastAsia"/>
              </w:rPr>
              <w:t>项）</w:t>
            </w:r>
          </w:p>
          <w:p w:rsidR="000F6EA2" w:rsidRPr="00425D0C" w:rsidRDefault="000F6EA2" w:rsidP="00DB28EA">
            <w:pPr>
              <w:ind w:left="360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分别是：</w:t>
            </w:r>
          </w:p>
          <w:p w:rsidR="000F6EA2" w:rsidRPr="00425D0C" w:rsidRDefault="000F6EA2" w:rsidP="00DB28EA">
            <w:pPr>
              <w:rPr>
                <w:rFonts w:ascii="宋体"/>
              </w:rPr>
            </w:pPr>
          </w:p>
          <w:p w:rsidR="000F6EA2" w:rsidRPr="00425D0C" w:rsidRDefault="000F6EA2" w:rsidP="00DB28EA">
            <w:pPr>
              <w:rPr>
                <w:rFonts w:ascii="宋体"/>
              </w:rPr>
            </w:pPr>
          </w:p>
          <w:p w:rsidR="000F6EA2" w:rsidRPr="00425D0C" w:rsidRDefault="000F6EA2" w:rsidP="00DB28EA">
            <w:pPr>
              <w:rPr>
                <w:rFonts w:ascii="宋体"/>
              </w:rPr>
            </w:pPr>
          </w:p>
          <w:p w:rsidR="000F6EA2" w:rsidRPr="00425D0C" w:rsidRDefault="000F6EA2" w:rsidP="00DB28EA">
            <w:pPr>
              <w:rPr>
                <w:rFonts w:ascii="宋体"/>
              </w:rPr>
            </w:pPr>
          </w:p>
          <w:p w:rsidR="000F6EA2" w:rsidRPr="00425D0C" w:rsidRDefault="000F6EA2" w:rsidP="00DB28EA">
            <w:pPr>
              <w:numPr>
                <w:ilvl w:val="0"/>
                <w:numId w:val="1"/>
              </w:numPr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项目完成成果（成果形式为：</w:t>
            </w:r>
            <w:r w:rsidRPr="00425D0C">
              <w:rPr>
                <w:rFonts w:ascii="宋体" w:hAnsi="宋体"/>
                <w:u w:val="single"/>
              </w:rPr>
              <w:t xml:space="preserve">           </w:t>
            </w:r>
            <w:r w:rsidRPr="00425D0C">
              <w:rPr>
                <w:rFonts w:ascii="宋体" w:hAnsi="宋体" w:hint="eastAsia"/>
              </w:rPr>
              <w:t>）</w:t>
            </w:r>
          </w:p>
          <w:p w:rsidR="000F6EA2" w:rsidRPr="00425D0C" w:rsidRDefault="000F6EA2" w:rsidP="00EE0BC2">
            <w:pPr>
              <w:ind w:left="360"/>
              <w:rPr>
                <w:rFonts w:ascii="宋体"/>
              </w:rPr>
            </w:pPr>
            <w:r w:rsidRPr="00425D0C">
              <w:rPr>
                <w:rFonts w:ascii="宋体" w:hAnsi="宋体" w:hint="eastAsia"/>
              </w:rPr>
              <w:t>详细说明：</w:t>
            </w:r>
          </w:p>
          <w:p w:rsidR="000F6EA2" w:rsidRPr="00425D0C" w:rsidRDefault="000F6EA2" w:rsidP="00EE0BC2">
            <w:pPr>
              <w:rPr>
                <w:rFonts w:ascii="宋体"/>
              </w:rPr>
            </w:pPr>
          </w:p>
          <w:p w:rsidR="000F6EA2" w:rsidRPr="00425D0C" w:rsidRDefault="000F6EA2" w:rsidP="00EE0BC2">
            <w:pPr>
              <w:ind w:left="360"/>
              <w:rPr>
                <w:rFonts w:ascii="宋体"/>
              </w:rPr>
            </w:pPr>
          </w:p>
          <w:p w:rsidR="000F6EA2" w:rsidRPr="00425D0C" w:rsidRDefault="000F6EA2" w:rsidP="00EE0BC2">
            <w:pPr>
              <w:ind w:left="360"/>
              <w:rPr>
                <w:rFonts w:ascii="宋体"/>
              </w:rPr>
            </w:pPr>
          </w:p>
          <w:p w:rsidR="000F6EA2" w:rsidRPr="00425D0C" w:rsidRDefault="000F6EA2" w:rsidP="00EE0BC2">
            <w:pPr>
              <w:ind w:left="360"/>
              <w:rPr>
                <w:rFonts w:ascii="宋体"/>
              </w:rPr>
            </w:pPr>
          </w:p>
          <w:p w:rsidR="000F6EA2" w:rsidRPr="00425D0C" w:rsidRDefault="000F6EA2" w:rsidP="00EE0BC2">
            <w:pPr>
              <w:ind w:left="360"/>
              <w:rPr>
                <w:rFonts w:ascii="宋体"/>
              </w:rPr>
            </w:pPr>
          </w:p>
          <w:p w:rsidR="000F6EA2" w:rsidRPr="00425D0C" w:rsidRDefault="000F6EA2" w:rsidP="00EE0BC2">
            <w:pPr>
              <w:rPr>
                <w:rFonts w:ascii="宋体"/>
              </w:rPr>
            </w:pP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30" w:type="dxa"/>
          <w:trHeight w:val="3402"/>
        </w:trPr>
        <w:tc>
          <w:tcPr>
            <w:tcW w:w="7993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F6EA2" w:rsidRPr="00425D0C" w:rsidRDefault="000F6EA2" w:rsidP="00E66FB7">
            <w:pPr>
              <w:rPr>
                <w:rFonts w:ascii="宋体" w:cs="幼圆"/>
                <w:b/>
              </w:rPr>
            </w:pPr>
            <w:r w:rsidRPr="00425D0C">
              <w:rPr>
                <w:rFonts w:ascii="宋体" w:hAnsi="宋体" w:cs="幼圆" w:hint="eastAsia"/>
                <w:b/>
              </w:rPr>
              <w:t>项目创新点</w:t>
            </w: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Default="000F6EA2" w:rsidP="007D5F9D">
            <w:pPr>
              <w:rPr>
                <w:rFonts w:ascii="宋体"/>
              </w:rPr>
            </w:pPr>
          </w:p>
          <w:p w:rsidR="000F6EA2" w:rsidRPr="00425D0C" w:rsidRDefault="000F6EA2" w:rsidP="007D5F9D">
            <w:pPr>
              <w:rPr>
                <w:rFonts w:ascii="宋体"/>
              </w:rPr>
            </w:pP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30" w:type="dxa"/>
          <w:trHeight w:val="2648"/>
        </w:trPr>
        <w:tc>
          <w:tcPr>
            <w:tcW w:w="7993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EA2" w:rsidRDefault="000F6EA2" w:rsidP="00C36349">
            <w:pPr>
              <w:rPr>
                <w:rFonts w:ascii="宋体" w:cs="幼圆"/>
                <w:b/>
              </w:rPr>
            </w:pPr>
            <w:r w:rsidRPr="00425D0C">
              <w:rPr>
                <w:rFonts w:ascii="宋体" w:hAnsi="宋体" w:cs="幼圆" w:hint="eastAsia"/>
                <w:b/>
              </w:rPr>
              <w:t>经验教训与自我评价</w:t>
            </w: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Default="000F6EA2" w:rsidP="00C36349">
            <w:pPr>
              <w:rPr>
                <w:rFonts w:ascii="宋体" w:cs="幼圆"/>
                <w:b/>
              </w:rPr>
            </w:pPr>
          </w:p>
          <w:p w:rsidR="000F6EA2" w:rsidRPr="00425D0C" w:rsidRDefault="000F6EA2" w:rsidP="00C36349">
            <w:pPr>
              <w:rPr>
                <w:rFonts w:ascii="宋体"/>
                <w:b/>
                <w:bCs/>
              </w:rPr>
            </w:pP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30" w:type="dxa"/>
          <w:trHeight w:val="663"/>
        </w:trPr>
        <w:tc>
          <w:tcPr>
            <w:tcW w:w="7993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F6EA2" w:rsidRPr="00425D0C" w:rsidRDefault="000F6EA2" w:rsidP="00425D0C">
            <w:pPr>
              <w:spacing w:beforeLines="50" w:line="240" w:lineRule="atLeast"/>
              <w:rPr>
                <w:rFonts w:ascii="宋体"/>
                <w:b/>
              </w:rPr>
            </w:pPr>
            <w:r w:rsidRPr="00425D0C">
              <w:rPr>
                <w:rFonts w:ascii="宋体" w:hAnsi="宋体" w:hint="eastAsia"/>
                <w:b/>
              </w:rPr>
              <w:t>指导教师意见：</w:t>
            </w:r>
          </w:p>
          <w:p w:rsidR="000F6EA2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line="240" w:lineRule="atLeast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 xml:space="preserve">                                                </w:t>
            </w:r>
            <w:r w:rsidRPr="00425D0C">
              <w:rPr>
                <w:rFonts w:ascii="宋体" w:hAnsi="宋体" w:hint="eastAsia"/>
              </w:rPr>
              <w:t>指导教师签字：</w:t>
            </w:r>
            <w:r w:rsidRPr="00425D0C">
              <w:rPr>
                <w:rFonts w:ascii="宋体" w:hAnsi="宋体"/>
              </w:rPr>
              <w:t xml:space="preserve">                </w:t>
            </w:r>
          </w:p>
          <w:p w:rsidR="000F6EA2" w:rsidRPr="00425D0C" w:rsidRDefault="000F6EA2" w:rsidP="000F6EA2">
            <w:pPr>
              <w:ind w:firstLineChars="900" w:firstLine="31680"/>
              <w:jc w:val="right"/>
              <w:rPr>
                <w:rFonts w:ascii="宋体"/>
                <w:b/>
                <w:bCs/>
              </w:rPr>
            </w:pPr>
            <w:r w:rsidRPr="00425D0C">
              <w:rPr>
                <w:rFonts w:ascii="宋体" w:hAnsi="宋体"/>
              </w:rPr>
              <w:t xml:space="preserve">                                                                  </w:t>
            </w:r>
            <w:r w:rsidRPr="00425D0C">
              <w:rPr>
                <w:rFonts w:ascii="宋体" w:hAnsi="宋体" w:hint="eastAsia"/>
              </w:rPr>
              <w:t>年</w:t>
            </w:r>
            <w:r w:rsidRPr="00425D0C">
              <w:rPr>
                <w:rFonts w:ascii="宋体" w:hAnsi="宋体"/>
              </w:rPr>
              <w:t xml:space="preserve">     </w:t>
            </w:r>
            <w:r w:rsidRPr="00425D0C">
              <w:rPr>
                <w:rFonts w:ascii="宋体" w:hAnsi="宋体" w:hint="eastAsia"/>
              </w:rPr>
              <w:t>月</w:t>
            </w:r>
            <w:r w:rsidRPr="00425D0C">
              <w:rPr>
                <w:rFonts w:ascii="宋体" w:hAnsi="宋体"/>
              </w:rPr>
              <w:t xml:space="preserve">    </w:t>
            </w:r>
            <w:r w:rsidRPr="00425D0C">
              <w:rPr>
                <w:rFonts w:ascii="宋体" w:hAnsi="宋体" w:hint="eastAsia"/>
              </w:rPr>
              <w:t>日</w:t>
            </w: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30" w:type="dxa"/>
          <w:trHeight w:val="663"/>
        </w:trPr>
        <w:tc>
          <w:tcPr>
            <w:tcW w:w="7993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F6EA2" w:rsidRPr="00425D0C" w:rsidRDefault="000F6EA2" w:rsidP="00425D0C">
            <w:pPr>
              <w:spacing w:beforeLines="50" w:line="240" w:lineRule="atLeast"/>
              <w:rPr>
                <w:rFonts w:ascii="宋体"/>
                <w:b/>
              </w:rPr>
            </w:pPr>
            <w:r w:rsidRPr="00425D0C">
              <w:rPr>
                <w:rFonts w:ascii="宋体" w:hAnsi="宋体" w:hint="eastAsia"/>
                <w:b/>
              </w:rPr>
              <w:t>专家组评审意见：</w:t>
            </w:r>
          </w:p>
          <w:p w:rsidR="000F6EA2" w:rsidRPr="00425D0C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line="240" w:lineRule="atLeast"/>
              <w:rPr>
                <w:rFonts w:ascii="宋体" w:hAnsi="宋体"/>
              </w:rPr>
            </w:pPr>
            <w:r w:rsidRPr="00425D0C">
              <w:rPr>
                <w:rFonts w:ascii="宋体" w:hAnsi="宋体"/>
              </w:rPr>
              <w:t xml:space="preserve">                                                     </w:t>
            </w:r>
            <w:r w:rsidRPr="00425D0C">
              <w:rPr>
                <w:rFonts w:ascii="宋体" w:hAnsi="宋体" w:hint="eastAsia"/>
              </w:rPr>
              <w:t>组长签字：</w:t>
            </w:r>
            <w:r w:rsidRPr="00425D0C">
              <w:rPr>
                <w:rFonts w:ascii="宋体" w:hAnsi="宋体"/>
              </w:rPr>
              <w:t xml:space="preserve">                      </w:t>
            </w:r>
          </w:p>
          <w:p w:rsidR="000F6EA2" w:rsidRPr="00425D0C" w:rsidRDefault="000F6EA2" w:rsidP="000F6EA2">
            <w:pPr>
              <w:ind w:firstLineChars="900" w:firstLine="31680"/>
              <w:jc w:val="right"/>
              <w:rPr>
                <w:rFonts w:ascii="宋体"/>
                <w:b/>
                <w:bCs/>
              </w:rPr>
            </w:pPr>
            <w:r w:rsidRPr="00425D0C">
              <w:rPr>
                <w:rFonts w:ascii="宋体" w:hAnsi="宋体" w:hint="eastAsia"/>
              </w:rPr>
              <w:t>年</w:t>
            </w:r>
            <w:r w:rsidRPr="00425D0C">
              <w:rPr>
                <w:rFonts w:ascii="宋体" w:hAnsi="宋体"/>
              </w:rPr>
              <w:t xml:space="preserve">    </w:t>
            </w:r>
            <w:r w:rsidRPr="00425D0C">
              <w:rPr>
                <w:rFonts w:ascii="宋体" w:hAnsi="宋体" w:hint="eastAsia"/>
              </w:rPr>
              <w:t>月</w:t>
            </w:r>
            <w:r w:rsidRPr="00425D0C">
              <w:rPr>
                <w:rFonts w:ascii="宋体" w:hAnsi="宋体"/>
              </w:rPr>
              <w:t xml:space="preserve">    </w:t>
            </w:r>
            <w:r w:rsidRPr="00425D0C">
              <w:rPr>
                <w:rFonts w:ascii="宋体" w:hAnsi="宋体" w:hint="eastAsia"/>
              </w:rPr>
              <w:t>日</w:t>
            </w:r>
          </w:p>
        </w:tc>
      </w:tr>
      <w:tr w:rsidR="000F6EA2" w:rsidRPr="00425D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30" w:type="dxa"/>
          <w:trHeight w:val="663"/>
        </w:trPr>
        <w:tc>
          <w:tcPr>
            <w:tcW w:w="7993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F6EA2" w:rsidRPr="00425D0C" w:rsidRDefault="000F6EA2" w:rsidP="00425D0C">
            <w:pPr>
              <w:spacing w:beforeLines="50" w:line="240" w:lineRule="atLeast"/>
              <w:rPr>
                <w:rFonts w:ascii="宋体"/>
                <w:b/>
              </w:rPr>
            </w:pPr>
            <w:r w:rsidRPr="00425D0C">
              <w:rPr>
                <w:rFonts w:ascii="宋体" w:hAnsi="宋体" w:hint="eastAsia"/>
                <w:b/>
              </w:rPr>
              <w:t>学校意见：</w:t>
            </w:r>
          </w:p>
          <w:p w:rsidR="000F6EA2" w:rsidRPr="00425D0C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line="240" w:lineRule="atLeast"/>
              <w:rPr>
                <w:rFonts w:ascii="宋体"/>
              </w:rPr>
            </w:pPr>
          </w:p>
          <w:p w:rsidR="000F6EA2" w:rsidRPr="00425D0C" w:rsidRDefault="000F6EA2" w:rsidP="00425D0C">
            <w:pPr>
              <w:spacing w:beforeLines="50" w:line="240" w:lineRule="atLeast"/>
              <w:rPr>
                <w:rFonts w:ascii="宋体"/>
              </w:rPr>
            </w:pPr>
            <w:r w:rsidRPr="00425D0C">
              <w:rPr>
                <w:rFonts w:ascii="宋体" w:hAnsi="宋体"/>
              </w:rPr>
              <w:t xml:space="preserve">                                      </w:t>
            </w:r>
            <w:r w:rsidRPr="00425D0C">
              <w:rPr>
                <w:rFonts w:ascii="宋体" w:hAnsi="宋体" w:hint="eastAsia"/>
              </w:rPr>
              <w:t>签字：</w:t>
            </w:r>
            <w:r w:rsidRPr="00425D0C">
              <w:rPr>
                <w:rFonts w:ascii="宋体" w:hAnsi="宋体"/>
              </w:rPr>
              <w:t xml:space="preserve">                      </w:t>
            </w:r>
            <w:r w:rsidRPr="00425D0C">
              <w:rPr>
                <w:rFonts w:ascii="宋体" w:hAnsi="宋体" w:hint="eastAsia"/>
              </w:rPr>
              <w:t>教务处代章</w:t>
            </w:r>
          </w:p>
          <w:p w:rsidR="000F6EA2" w:rsidRPr="00425D0C" w:rsidRDefault="000F6EA2" w:rsidP="000F6EA2">
            <w:pPr>
              <w:ind w:firstLineChars="900" w:firstLine="31680"/>
              <w:jc w:val="right"/>
              <w:rPr>
                <w:rFonts w:ascii="宋体"/>
                <w:b/>
                <w:bCs/>
              </w:rPr>
            </w:pPr>
            <w:r w:rsidRPr="00425D0C">
              <w:rPr>
                <w:rFonts w:ascii="宋体" w:hAnsi="宋体" w:hint="eastAsia"/>
              </w:rPr>
              <w:t>年</w:t>
            </w:r>
            <w:r w:rsidRPr="00425D0C">
              <w:rPr>
                <w:rFonts w:ascii="宋体" w:hAnsi="宋体"/>
              </w:rPr>
              <w:t xml:space="preserve">     </w:t>
            </w:r>
            <w:r w:rsidRPr="00425D0C">
              <w:rPr>
                <w:rFonts w:ascii="宋体" w:hAnsi="宋体" w:hint="eastAsia"/>
              </w:rPr>
              <w:t>月</w:t>
            </w:r>
            <w:r w:rsidRPr="00425D0C">
              <w:rPr>
                <w:rFonts w:ascii="宋体" w:hAnsi="宋体"/>
              </w:rPr>
              <w:t xml:space="preserve">    </w:t>
            </w:r>
            <w:r w:rsidRPr="00425D0C">
              <w:rPr>
                <w:rFonts w:ascii="宋体" w:hAnsi="宋体" w:hint="eastAsia"/>
              </w:rPr>
              <w:t>日</w:t>
            </w:r>
          </w:p>
        </w:tc>
      </w:tr>
    </w:tbl>
    <w:bookmarkEnd w:id="0"/>
    <w:p w:rsidR="000F6EA2" w:rsidRPr="00A92442" w:rsidRDefault="000F6EA2" w:rsidP="000F6EA2">
      <w:pPr>
        <w:pStyle w:val="PlainText"/>
        <w:ind w:firstLineChars="245" w:firstLine="31680"/>
        <w:rPr>
          <w:rFonts w:hAnsi="宋体"/>
          <w:b/>
        </w:rPr>
      </w:pPr>
      <w:r w:rsidRPr="00A92442">
        <w:rPr>
          <w:rFonts w:hAnsi="宋体" w:hint="eastAsia"/>
          <w:b/>
        </w:rPr>
        <w:t>项目组需完成以下附件材料：</w:t>
      </w:r>
    </w:p>
    <w:p w:rsidR="000F6EA2" w:rsidRPr="00425D0C" w:rsidRDefault="000F6EA2" w:rsidP="004C775A">
      <w:pPr>
        <w:pStyle w:val="PlainText"/>
        <w:ind w:firstLineChars="250" w:firstLine="31680"/>
        <w:rPr>
          <w:rFonts w:hAnsi="宋体"/>
        </w:rPr>
      </w:pPr>
      <w:r>
        <w:rPr>
          <w:rFonts w:hAnsi="宋体" w:hint="eastAsia"/>
        </w:rPr>
        <w:t>附录一</w:t>
      </w:r>
      <w:r>
        <w:rPr>
          <w:rFonts w:hAnsi="宋体"/>
        </w:rPr>
        <w:t xml:space="preserve">  </w:t>
      </w:r>
      <w:r w:rsidRPr="00026AC4">
        <w:rPr>
          <w:rFonts w:hAnsi="宋体" w:hint="eastAsia"/>
        </w:rPr>
        <w:t>“国家级大学生创新创业训练计划”</w:t>
      </w:r>
      <w:r>
        <w:rPr>
          <w:rFonts w:hAnsi="宋体"/>
        </w:rPr>
        <w:t xml:space="preserve">/ </w:t>
      </w:r>
      <w:r w:rsidRPr="005772A5">
        <w:rPr>
          <w:rFonts w:hAnsi="宋体" w:hint="eastAsia"/>
        </w:rPr>
        <w:t>大学生科技创新基金（</w:t>
      </w:r>
      <w:r w:rsidRPr="005772A5">
        <w:rPr>
          <w:rFonts w:hAnsi="宋体"/>
        </w:rPr>
        <w:t>SRF</w:t>
      </w:r>
      <w:r>
        <w:rPr>
          <w:rFonts w:hAnsi="宋体" w:hint="eastAsia"/>
        </w:rPr>
        <w:t>）</w:t>
      </w:r>
      <w:r w:rsidRPr="00425D0C">
        <w:rPr>
          <w:rFonts w:hAnsi="宋体" w:hint="eastAsia"/>
        </w:rPr>
        <w:t>项目经费使用情况表</w:t>
      </w:r>
    </w:p>
    <w:p w:rsidR="000F6EA2" w:rsidRDefault="000F6EA2" w:rsidP="004C775A">
      <w:pPr>
        <w:pStyle w:val="PlainText"/>
        <w:ind w:firstLineChars="250" w:firstLine="31680"/>
        <w:rPr>
          <w:rFonts w:hAnsi="宋体"/>
        </w:rPr>
      </w:pPr>
      <w:r w:rsidRPr="00425D0C">
        <w:rPr>
          <w:rFonts w:hAnsi="宋体" w:cs="幼圆" w:hint="eastAsia"/>
        </w:rPr>
        <w:t>附录二</w:t>
      </w:r>
      <w:r>
        <w:rPr>
          <w:rFonts w:hAnsi="宋体" w:cs="幼圆"/>
        </w:rPr>
        <w:t xml:space="preserve">  </w:t>
      </w:r>
      <w:r w:rsidRPr="00425D0C">
        <w:rPr>
          <w:rFonts w:hAnsi="宋体" w:hint="eastAsia"/>
        </w:rPr>
        <w:t>项目研究报告</w:t>
      </w:r>
    </w:p>
    <w:p w:rsidR="000F6EA2" w:rsidRPr="00425D0C" w:rsidRDefault="000F6EA2" w:rsidP="004C775A">
      <w:pPr>
        <w:pStyle w:val="PlainText"/>
        <w:ind w:firstLineChars="250" w:firstLine="31680"/>
        <w:rPr>
          <w:rFonts w:hAnsi="宋体"/>
        </w:rPr>
      </w:pPr>
      <w:r w:rsidRPr="00425D0C">
        <w:rPr>
          <w:rFonts w:hAnsi="宋体" w:cs="幼圆" w:hint="eastAsia"/>
        </w:rPr>
        <w:t>附录</w:t>
      </w:r>
      <w:r w:rsidRPr="00425D0C">
        <w:rPr>
          <w:rFonts w:hAnsi="宋体" w:hint="eastAsia"/>
        </w:rPr>
        <w:t>三</w:t>
      </w:r>
      <w:r>
        <w:rPr>
          <w:rFonts w:hAnsi="宋体"/>
        </w:rPr>
        <w:t xml:space="preserve">  </w:t>
      </w:r>
      <w:r w:rsidRPr="00425D0C">
        <w:rPr>
          <w:rFonts w:hAnsi="宋体" w:cs="幼圆" w:hint="eastAsia"/>
        </w:rPr>
        <w:t>结题支撑材料（含实验记录、论文、专利、实物装置照片等）</w:t>
      </w:r>
    </w:p>
    <w:p w:rsidR="000F6EA2" w:rsidRPr="00425D0C" w:rsidRDefault="000F6EA2" w:rsidP="00AD2080">
      <w:pPr>
        <w:tabs>
          <w:tab w:val="left" w:pos="480"/>
        </w:tabs>
        <w:rPr>
          <w:rFonts w:ascii="宋体"/>
        </w:rPr>
        <w:sectPr w:rsidR="000F6EA2" w:rsidRPr="00425D0C" w:rsidSect="00A93054">
          <w:pgSz w:w="11906" w:h="16838"/>
          <w:pgMar w:top="1440" w:right="1800" w:bottom="623" w:left="1800" w:header="851" w:footer="992" w:gutter="0"/>
          <w:cols w:space="425"/>
          <w:titlePg/>
          <w:docGrid w:type="lines" w:linePitch="312"/>
        </w:sectPr>
      </w:pPr>
    </w:p>
    <w:p w:rsidR="000F6EA2" w:rsidRPr="00425D0C" w:rsidRDefault="000F6EA2" w:rsidP="00EE0BC2">
      <w:pPr>
        <w:tabs>
          <w:tab w:val="left" w:pos="480"/>
        </w:tabs>
        <w:rPr>
          <w:rFonts w:ascii="宋体" w:hAnsi="宋体"/>
        </w:rPr>
      </w:pPr>
      <w:r w:rsidRPr="00425D0C">
        <w:rPr>
          <w:rFonts w:ascii="宋体" w:hAnsi="宋体" w:hint="eastAsia"/>
        </w:rPr>
        <w:t>附录一</w:t>
      </w:r>
      <w:r w:rsidRPr="00425D0C">
        <w:rPr>
          <w:rFonts w:ascii="宋体" w:hAnsi="宋体"/>
        </w:rPr>
        <w:t xml:space="preserve">   </w:t>
      </w:r>
    </w:p>
    <w:p w:rsidR="000F6EA2" w:rsidRPr="00B02E22" w:rsidRDefault="000F6EA2" w:rsidP="007C1FA3">
      <w:pPr>
        <w:tabs>
          <w:tab w:val="left" w:pos="480"/>
        </w:tabs>
        <w:jc w:val="center"/>
        <w:rPr>
          <w:rFonts w:ascii="黑体" w:eastAsia="黑体" w:hAnsi="宋体"/>
          <w:b/>
          <w:sz w:val="32"/>
          <w:szCs w:val="32"/>
        </w:rPr>
      </w:pPr>
      <w:r w:rsidRPr="00026AC4">
        <w:rPr>
          <w:rFonts w:ascii="黑体" w:eastAsia="黑体" w:hAnsi="宋体" w:hint="eastAsia"/>
          <w:b/>
          <w:sz w:val="32"/>
          <w:szCs w:val="32"/>
        </w:rPr>
        <w:t>“国家级大学生创新创业训练计划”</w:t>
      </w:r>
      <w:r>
        <w:rPr>
          <w:rFonts w:ascii="黑体" w:eastAsia="黑体" w:hAnsi="宋体"/>
          <w:b/>
          <w:sz w:val="32"/>
          <w:szCs w:val="32"/>
        </w:rPr>
        <w:t>/</w:t>
      </w:r>
      <w:r w:rsidRPr="005772A5">
        <w:rPr>
          <w:rFonts w:ascii="黑体" w:eastAsia="黑体" w:hAnsi="宋体" w:hint="eastAsia"/>
          <w:b/>
          <w:sz w:val="32"/>
          <w:szCs w:val="32"/>
        </w:rPr>
        <w:t>大学生科技创新基金（</w:t>
      </w:r>
      <w:r w:rsidRPr="005772A5">
        <w:rPr>
          <w:rFonts w:ascii="黑体" w:eastAsia="黑体" w:hAnsi="宋体"/>
          <w:b/>
          <w:sz w:val="32"/>
          <w:szCs w:val="32"/>
        </w:rPr>
        <w:t>SRF</w:t>
      </w:r>
      <w:r w:rsidRPr="005772A5">
        <w:rPr>
          <w:rFonts w:ascii="黑体" w:eastAsia="黑体" w:hAnsi="宋体" w:hint="eastAsia"/>
          <w:b/>
          <w:sz w:val="32"/>
          <w:szCs w:val="32"/>
        </w:rPr>
        <w:t>）</w:t>
      </w:r>
      <w:r w:rsidRPr="00B02E22">
        <w:rPr>
          <w:rFonts w:ascii="黑体" w:eastAsia="黑体" w:hAnsi="宋体" w:hint="eastAsia"/>
          <w:b/>
          <w:sz w:val="32"/>
          <w:szCs w:val="32"/>
        </w:rPr>
        <w:t>项目经费使用情况表</w:t>
      </w:r>
    </w:p>
    <w:p w:rsidR="000F6EA2" w:rsidRPr="00425D0C" w:rsidRDefault="000F6EA2" w:rsidP="004C775A">
      <w:pPr>
        <w:tabs>
          <w:tab w:val="left" w:pos="480"/>
        </w:tabs>
        <w:ind w:firstLineChars="3087" w:firstLine="31680"/>
        <w:rPr>
          <w:rFonts w:ascii="宋体"/>
        </w:rPr>
      </w:pPr>
      <w:r w:rsidRPr="00425D0C">
        <w:rPr>
          <w:rFonts w:ascii="宋体" w:hAnsi="宋体" w:hint="eastAsia"/>
        </w:rPr>
        <w:t>项目编号：</w:t>
      </w:r>
    </w:p>
    <w:tbl>
      <w:tblPr>
        <w:tblW w:w="10426" w:type="dxa"/>
        <w:jc w:val="center"/>
        <w:tblInd w:w="-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3099"/>
        <w:gridCol w:w="936"/>
        <w:gridCol w:w="428"/>
        <w:gridCol w:w="846"/>
        <w:gridCol w:w="26"/>
        <w:gridCol w:w="719"/>
        <w:gridCol w:w="1019"/>
        <w:gridCol w:w="2110"/>
      </w:tblGrid>
      <w:tr w:rsidR="000F6EA2" w:rsidRPr="006624E6" w:rsidTr="006624E6">
        <w:trPr>
          <w:trHeight w:val="607"/>
          <w:jc w:val="center"/>
        </w:trPr>
        <w:tc>
          <w:tcPr>
            <w:tcW w:w="1252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项目名称</w:t>
            </w:r>
          </w:p>
        </w:tc>
        <w:tc>
          <w:tcPr>
            <w:tcW w:w="3138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94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项目负责人</w:t>
            </w:r>
          </w:p>
        </w:tc>
        <w:tc>
          <w:tcPr>
            <w:tcW w:w="1216" w:type="dxa"/>
            <w:gridSpan w:val="3"/>
            <w:vAlign w:val="center"/>
          </w:tcPr>
          <w:p w:rsidR="000F6EA2" w:rsidRPr="006624E6" w:rsidRDefault="000F6EA2" w:rsidP="006624E6">
            <w:pPr>
              <w:widowControl/>
              <w:jc w:val="left"/>
              <w:rPr>
                <w:rFonts w:ascii="宋体"/>
              </w:rPr>
            </w:pPr>
          </w:p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2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联系方式</w:t>
            </w:r>
          </w:p>
        </w:tc>
        <w:tc>
          <w:tcPr>
            <w:tcW w:w="3154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637"/>
          <w:jc w:val="center"/>
        </w:trPr>
        <w:tc>
          <w:tcPr>
            <w:tcW w:w="1252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所在学院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505" w:type="dxa"/>
            <w:gridSpan w:val="3"/>
            <w:vAlign w:val="center"/>
          </w:tcPr>
          <w:p w:rsidR="000F6EA2" w:rsidRPr="006624E6" w:rsidRDefault="000F6EA2" w:rsidP="000F6EA2">
            <w:pPr>
              <w:ind w:firstLineChars="100" w:firstLine="31680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指导教师</w:t>
            </w:r>
          </w:p>
        </w:tc>
        <w:tc>
          <w:tcPr>
            <w:tcW w:w="3154" w:type="dxa"/>
            <w:gridSpan w:val="2"/>
            <w:vAlign w:val="center"/>
          </w:tcPr>
          <w:p w:rsidR="000F6EA2" w:rsidRPr="006624E6" w:rsidRDefault="000F6EA2" w:rsidP="00557774">
            <w:pPr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 w:val="restart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材料费</w:t>
            </w:r>
          </w:p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（器件注明名称型号，可另附页）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明细</w:t>
            </w: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单价（元）</w:t>
            </w: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数量</w:t>
            </w: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总金额（元）</w:t>
            </w: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用途</w:t>
            </w: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 w:val="restart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资料费</w:t>
            </w:r>
          </w:p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（图书注明书名、出版社）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 w:val="restart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论文发表费</w:t>
            </w:r>
          </w:p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（注明期刊及论文名称）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 w:val="restart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专利申请注册费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 w:val="restart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其他费用</w:t>
            </w: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Merge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4515" w:type="dxa"/>
            <w:gridSpan w:val="3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56" w:type="dxa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749" w:type="dxa"/>
            <w:gridSpan w:val="2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1021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  <w:tc>
          <w:tcPr>
            <w:tcW w:w="2133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</w:p>
        </w:tc>
      </w:tr>
      <w:tr w:rsidR="000F6EA2" w:rsidRPr="006624E6" w:rsidTr="006624E6">
        <w:trPr>
          <w:trHeight w:val="397"/>
          <w:jc w:val="center"/>
        </w:trPr>
        <w:tc>
          <w:tcPr>
            <w:tcW w:w="1252" w:type="dxa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 w:hint="eastAsia"/>
              </w:rPr>
              <w:t>合计</w:t>
            </w:r>
          </w:p>
        </w:tc>
        <w:tc>
          <w:tcPr>
            <w:tcW w:w="9174" w:type="dxa"/>
            <w:gridSpan w:val="8"/>
            <w:vAlign w:val="center"/>
          </w:tcPr>
          <w:p w:rsidR="000F6EA2" w:rsidRPr="006624E6" w:rsidRDefault="000F6EA2" w:rsidP="006624E6">
            <w:pPr>
              <w:jc w:val="center"/>
              <w:rPr>
                <w:rFonts w:ascii="宋体"/>
              </w:rPr>
            </w:pPr>
            <w:r w:rsidRPr="006624E6">
              <w:rPr>
                <w:rFonts w:ascii="宋体" w:hAnsi="宋体"/>
              </w:rPr>
              <w:t xml:space="preserve">                      </w:t>
            </w:r>
            <w:r w:rsidRPr="006624E6">
              <w:rPr>
                <w:rFonts w:ascii="宋体" w:hAnsi="宋体" w:hint="eastAsia"/>
              </w:rPr>
              <w:t>万元</w:t>
            </w:r>
          </w:p>
        </w:tc>
      </w:tr>
    </w:tbl>
    <w:p w:rsidR="000F6EA2" w:rsidRPr="00425D0C" w:rsidRDefault="000F6EA2" w:rsidP="00EE0BC2">
      <w:pPr>
        <w:rPr>
          <w:rFonts w:ascii="宋体"/>
        </w:rPr>
        <w:sectPr w:rsidR="000F6EA2" w:rsidRPr="00425D0C" w:rsidSect="00A93054">
          <w:pgSz w:w="11906" w:h="16838"/>
          <w:pgMar w:top="1440" w:right="1800" w:bottom="623" w:left="1800" w:header="851" w:footer="992" w:gutter="0"/>
          <w:cols w:space="425"/>
          <w:titlePg/>
          <w:docGrid w:type="lines" w:linePitch="312"/>
        </w:sectPr>
      </w:pPr>
    </w:p>
    <w:p w:rsidR="000F6EA2" w:rsidRPr="00425D0C" w:rsidRDefault="000F6EA2" w:rsidP="001B6324">
      <w:pPr>
        <w:rPr>
          <w:rFonts w:ascii="宋体"/>
        </w:rPr>
      </w:pPr>
      <w:r w:rsidRPr="00425D0C">
        <w:rPr>
          <w:rFonts w:ascii="宋体" w:hAnsi="宋体" w:hint="eastAsia"/>
        </w:rPr>
        <w:t>附录二</w:t>
      </w: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Default="000F6EA2" w:rsidP="00425D0C">
      <w:pPr>
        <w:tabs>
          <w:tab w:val="left" w:pos="6840"/>
        </w:tabs>
        <w:adjustRightInd w:val="0"/>
        <w:spacing w:line="480" w:lineRule="auto"/>
        <w:jc w:val="center"/>
        <w:rPr>
          <w:rFonts w:ascii="文鼎CS魏碑" w:eastAsia="文鼎CS魏碑" w:hAnsi="华文中宋"/>
          <w:b/>
          <w:bCs/>
          <w:sz w:val="52"/>
          <w:szCs w:val="52"/>
        </w:rPr>
      </w:pPr>
    </w:p>
    <w:p w:rsidR="000F6EA2" w:rsidRPr="00425D0C" w:rsidRDefault="000F6EA2" w:rsidP="00425D0C">
      <w:pPr>
        <w:tabs>
          <w:tab w:val="left" w:pos="6840"/>
        </w:tabs>
        <w:adjustRightInd w:val="0"/>
        <w:spacing w:line="480" w:lineRule="auto"/>
        <w:jc w:val="center"/>
        <w:rPr>
          <w:rFonts w:ascii="文鼎CS魏碑" w:eastAsia="文鼎CS魏碑" w:hAnsi="华文中宋"/>
          <w:b/>
          <w:bCs/>
          <w:sz w:val="52"/>
          <w:szCs w:val="52"/>
        </w:rPr>
      </w:pPr>
      <w:r w:rsidRPr="00425D0C">
        <w:rPr>
          <w:rFonts w:ascii="文鼎CS魏碑" w:eastAsia="文鼎CS魏碑" w:hAnsi="华文中宋" w:hint="eastAsia"/>
          <w:b/>
          <w:bCs/>
          <w:sz w:val="52"/>
          <w:szCs w:val="52"/>
        </w:rPr>
        <w:t>项目研究报告</w:t>
      </w:r>
    </w:p>
    <w:p w:rsidR="000F6EA2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A92442">
      <w:pPr>
        <w:tabs>
          <w:tab w:val="left" w:pos="480"/>
        </w:tabs>
        <w:rPr>
          <w:rFonts w:ascii="宋体"/>
        </w:rPr>
      </w:pP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tbl>
      <w:tblPr>
        <w:tblW w:w="84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2321"/>
        <w:gridCol w:w="1639"/>
        <w:gridCol w:w="2520"/>
      </w:tblGrid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项目名称：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6480" w:type="dxa"/>
            <w:gridSpan w:val="3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项目编号：</w:t>
            </w:r>
          </w:p>
        </w:tc>
        <w:tc>
          <w:tcPr>
            <w:tcW w:w="6480" w:type="dxa"/>
            <w:gridSpan w:val="3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项目负责人：</w:t>
            </w:r>
          </w:p>
        </w:tc>
        <w:tc>
          <w:tcPr>
            <w:tcW w:w="2321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  <w:tc>
          <w:tcPr>
            <w:tcW w:w="1639" w:type="dxa"/>
            <w:tcBorders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right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年级专业：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项目组成员：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  <w:tr w:rsidR="000F6EA2" w:rsidRPr="006624E6" w:rsidTr="006624E6">
        <w:trPr>
          <w:trHeight w:val="75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distribute"/>
              <w:rPr>
                <w:rFonts w:ascii="宋体"/>
                <w:b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指导教师：</w:t>
            </w:r>
          </w:p>
        </w:tc>
        <w:tc>
          <w:tcPr>
            <w:tcW w:w="2321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 w:hAns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/>
                <w:b/>
                <w:spacing w:val="40"/>
                <w:sz w:val="28"/>
                <w:szCs w:val="28"/>
              </w:rPr>
              <w:t xml:space="preserve">  </w:t>
            </w:r>
          </w:p>
        </w:tc>
        <w:tc>
          <w:tcPr>
            <w:tcW w:w="1639" w:type="dxa"/>
            <w:tcBorders>
              <w:left w:val="nil"/>
              <w:bottom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right"/>
              <w:rPr>
                <w:rFonts w:ascii="宋体"/>
                <w:b/>
                <w:spacing w:val="40"/>
                <w:sz w:val="28"/>
                <w:szCs w:val="28"/>
              </w:rPr>
            </w:pP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职</w:t>
            </w:r>
            <w:r w:rsidRPr="006624E6">
              <w:rPr>
                <w:rFonts w:ascii="宋体" w:hAnsi="宋体"/>
                <w:b/>
                <w:sz w:val="28"/>
                <w:szCs w:val="28"/>
              </w:rPr>
              <w:t xml:space="preserve">    </w:t>
            </w:r>
            <w:r w:rsidRPr="006624E6">
              <w:rPr>
                <w:rFonts w:ascii="宋体" w:hAnsi="宋体" w:hint="eastAsia"/>
                <w:b/>
                <w:sz w:val="28"/>
                <w:szCs w:val="28"/>
              </w:rPr>
              <w:t>称：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bottom"/>
          </w:tcPr>
          <w:p w:rsidR="000F6EA2" w:rsidRPr="006624E6" w:rsidRDefault="000F6EA2" w:rsidP="006624E6">
            <w:pPr>
              <w:tabs>
                <w:tab w:val="left" w:pos="3000"/>
              </w:tabs>
              <w:adjustRightInd w:val="0"/>
              <w:snapToGrid w:val="0"/>
              <w:jc w:val="center"/>
              <w:rPr>
                <w:rFonts w:ascii="宋体"/>
                <w:b/>
                <w:spacing w:val="40"/>
                <w:sz w:val="28"/>
                <w:szCs w:val="28"/>
              </w:rPr>
            </w:pPr>
          </w:p>
        </w:tc>
      </w:tr>
    </w:tbl>
    <w:p w:rsidR="000F6EA2" w:rsidRPr="00425D0C" w:rsidRDefault="000F6EA2" w:rsidP="000F6EA2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4C775A">
      <w:pPr>
        <w:tabs>
          <w:tab w:val="left" w:pos="480"/>
        </w:tabs>
        <w:ind w:firstLineChars="600" w:firstLine="31680"/>
        <w:rPr>
          <w:rFonts w:ascii="宋体"/>
        </w:rPr>
      </w:pPr>
    </w:p>
    <w:p w:rsidR="000F6EA2" w:rsidRPr="00425D0C" w:rsidRDefault="000F6EA2" w:rsidP="004C775A">
      <w:pPr>
        <w:spacing w:line="360" w:lineRule="auto"/>
        <w:ind w:firstLineChars="200" w:firstLine="31680"/>
        <w:jc w:val="center"/>
        <w:rPr>
          <w:rFonts w:ascii="宋体"/>
          <w:b/>
        </w:rPr>
      </w:pPr>
      <w:r w:rsidRPr="00425D0C">
        <w:rPr>
          <w:rFonts w:ascii="宋体"/>
        </w:rPr>
        <w:br w:type="page"/>
      </w:r>
      <w:r w:rsidRPr="00425D0C">
        <w:rPr>
          <w:rFonts w:ascii="宋体" w:hAnsi="宋体" w:hint="eastAsia"/>
          <w:b/>
        </w:rPr>
        <w:t>研究报告格式</w:t>
      </w:r>
    </w:p>
    <w:p w:rsidR="000F6EA2" w:rsidRPr="00425D0C" w:rsidRDefault="000F6EA2" w:rsidP="004C775A">
      <w:pPr>
        <w:spacing w:line="360" w:lineRule="auto"/>
        <w:ind w:firstLineChars="200" w:firstLine="31680"/>
        <w:jc w:val="center"/>
        <w:rPr>
          <w:rFonts w:ascii="宋体"/>
          <w:b/>
        </w:rPr>
      </w:pPr>
      <w:r w:rsidRPr="00425D0C">
        <w:rPr>
          <w:rFonts w:ascii="宋体" w:hAnsi="宋体" w:hint="eastAsia"/>
          <w:b/>
        </w:rPr>
        <w:t>×××（标题：小二号宋体，加黑，居中）</w:t>
      </w:r>
    </w:p>
    <w:p w:rsidR="000F6EA2" w:rsidRPr="00425D0C" w:rsidRDefault="000F6EA2" w:rsidP="004C775A">
      <w:pPr>
        <w:spacing w:line="360" w:lineRule="auto"/>
        <w:ind w:firstLineChars="200" w:firstLine="31680"/>
        <w:jc w:val="center"/>
        <w:rPr>
          <w:rFonts w:ascii="宋体"/>
        </w:rPr>
      </w:pPr>
      <w:r w:rsidRPr="00425D0C">
        <w:rPr>
          <w:rFonts w:ascii="宋体" w:hAnsi="宋体" w:hint="eastAsia"/>
        </w:rPr>
        <w:t>××（作者：</w:t>
      </w:r>
      <w:r w:rsidRPr="00425D0C">
        <w:rPr>
          <w:rFonts w:ascii="宋体" w:hAnsi="宋体"/>
        </w:rPr>
        <w:t>5</w:t>
      </w:r>
      <w:r w:rsidRPr="00425D0C">
        <w:rPr>
          <w:rFonts w:ascii="宋体" w:hAnsi="宋体" w:hint="eastAsia"/>
        </w:rPr>
        <w:t>号宋体，名字之间用逗号相隔，居中）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 w:hint="eastAsia"/>
          <w:b/>
        </w:rPr>
        <w:t>摘要</w:t>
      </w:r>
      <w:r w:rsidRPr="00425D0C">
        <w:rPr>
          <w:rFonts w:ascii="宋体" w:hAnsi="宋体" w:hint="eastAsia"/>
        </w:rPr>
        <w:t>：</w:t>
      </w:r>
      <w:r w:rsidRPr="00425D0C">
        <w:rPr>
          <w:rFonts w:ascii="宋体" w:hAnsi="宋体"/>
        </w:rPr>
        <w:t>5</w:t>
      </w:r>
      <w:r w:rsidRPr="00425D0C">
        <w:rPr>
          <w:rFonts w:ascii="宋体" w:hAnsi="宋体" w:hint="eastAsia"/>
        </w:rPr>
        <w:t>号宋体。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 w:hint="eastAsia"/>
          <w:b/>
        </w:rPr>
        <w:t>关键词：</w:t>
      </w:r>
      <w:r w:rsidRPr="00425D0C">
        <w:rPr>
          <w:rFonts w:ascii="宋体" w:hAnsi="宋体"/>
        </w:rPr>
        <w:t>5</w:t>
      </w:r>
      <w:r w:rsidRPr="00425D0C">
        <w:rPr>
          <w:rFonts w:ascii="宋体" w:hAnsi="宋体" w:hint="eastAsia"/>
        </w:rPr>
        <w:t>号宋体。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  <w:b/>
        </w:rPr>
      </w:pPr>
      <w:r w:rsidRPr="00425D0C">
        <w:rPr>
          <w:rFonts w:ascii="宋体" w:hAnsi="宋体"/>
          <w:b/>
        </w:rPr>
        <w:t>Abstract</w:t>
      </w:r>
      <w:r w:rsidRPr="00425D0C">
        <w:rPr>
          <w:rFonts w:ascii="宋体" w:hAnsi="宋体" w:hint="eastAsia"/>
          <w:b/>
        </w:rPr>
        <w:t>：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  <w:b/>
        </w:rPr>
      </w:pPr>
      <w:r w:rsidRPr="00425D0C">
        <w:rPr>
          <w:rFonts w:ascii="宋体" w:hAnsi="宋体"/>
          <w:b/>
        </w:rPr>
        <w:t>Keywords</w:t>
      </w:r>
      <w:r w:rsidRPr="00425D0C">
        <w:rPr>
          <w:rFonts w:ascii="宋体" w:hAnsi="宋体" w:hint="eastAsia"/>
          <w:b/>
        </w:rPr>
        <w:t>：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 w:hint="eastAsia"/>
        </w:rPr>
        <w:t>正文：五号、宋体；文中小标题用小四号、黑体；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 w:hint="eastAsia"/>
        </w:rPr>
        <w:t>研究报告页面设置、标题序号、公式、图表等格式要求如下：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  <w:vertAlign w:val="subscript"/>
        </w:rPr>
      </w:pPr>
      <w:r w:rsidRPr="00425D0C">
        <w:rPr>
          <w:rFonts w:ascii="宋体" w:hAnsi="宋体"/>
        </w:rPr>
        <w:t>1</w:t>
      </w:r>
      <w:r w:rsidRPr="00425D0C">
        <w:rPr>
          <w:rFonts w:ascii="宋体" w:hAnsi="宋体" w:hint="eastAsia"/>
        </w:rPr>
        <w:t>、页面设置为</w:t>
      </w:r>
      <w:r w:rsidRPr="00425D0C">
        <w:rPr>
          <w:rFonts w:ascii="宋体" w:hAnsi="宋体"/>
        </w:rPr>
        <w:t xml:space="preserve">A4, </w:t>
      </w:r>
      <w:r w:rsidRPr="00425D0C">
        <w:rPr>
          <w:rFonts w:ascii="宋体" w:hAnsi="宋体" w:hint="eastAsia"/>
        </w:rPr>
        <w:t>行间距：</w:t>
      </w:r>
      <w:r w:rsidRPr="00425D0C">
        <w:rPr>
          <w:rFonts w:ascii="宋体" w:hAnsi="宋体"/>
        </w:rPr>
        <w:t>18</w:t>
      </w:r>
      <w:r w:rsidRPr="00425D0C">
        <w:rPr>
          <w:rFonts w:ascii="宋体" w:hAnsi="宋体" w:hint="eastAsia"/>
        </w:rPr>
        <w:t>；上边距：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2.5cm</w:t>
        </w:r>
      </w:smartTag>
      <w:r w:rsidRPr="00425D0C">
        <w:rPr>
          <w:rFonts w:ascii="宋体" w:hAnsi="宋体" w:hint="eastAsia"/>
        </w:rPr>
        <w:t>、下边距：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2.5cm</w:t>
        </w:r>
      </w:smartTag>
      <w:r w:rsidRPr="00425D0C">
        <w:rPr>
          <w:rFonts w:ascii="宋体" w:hAnsi="宋体" w:hint="eastAsia"/>
        </w:rPr>
        <w:t>、左边距：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2.5cm</w:t>
        </w:r>
      </w:smartTag>
      <w:r w:rsidRPr="00425D0C">
        <w:rPr>
          <w:rFonts w:ascii="宋体" w:hAnsi="宋体" w:hint="eastAsia"/>
        </w:rPr>
        <w:t>、右边距：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2.5cm</w:t>
        </w:r>
      </w:smartTag>
      <w:r w:rsidRPr="00425D0C">
        <w:rPr>
          <w:rFonts w:ascii="宋体" w:hAnsi="宋体" w:hint="eastAsia"/>
        </w:rPr>
        <w:t>。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/>
        </w:rPr>
        <w:t>2</w:t>
      </w:r>
      <w:r w:rsidRPr="00425D0C">
        <w:rPr>
          <w:rFonts w:ascii="宋体" w:hAnsi="宋体" w:hint="eastAsia"/>
        </w:rPr>
        <w:t>、章、节、条层次标题序号依次为“</w:t>
      </w:r>
      <w:smartTag w:uri="urn:schemas-microsoft-com:office:smarttags" w:element="chmetcnv">
        <w:smartTagPr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1</w:t>
        </w:r>
        <w:r w:rsidRPr="00425D0C">
          <w:rPr>
            <w:rFonts w:ascii="宋体" w:hAnsi="宋体" w:hint="eastAsia"/>
          </w:rPr>
          <w:t>”</w:t>
        </w:r>
      </w:smartTag>
      <w:r w:rsidRPr="00425D0C">
        <w:rPr>
          <w:rFonts w:ascii="宋体" w:hAnsi="宋体" w:hint="eastAsia"/>
        </w:rPr>
        <w:t>、“</w:t>
      </w:r>
      <w:smartTag w:uri="urn:schemas-microsoft-com:office:smarttags" w:element="chmetcnv">
        <w:smartTagPr>
          <w:attr w:name="SourceValue" w:val="1.1"/>
          <w:attr w:name="HasSpace" w:val="False"/>
          <w:attr w:name="Negative" w:val="False"/>
          <w:attr w:name="NumberType" w:val="1"/>
          <w:attr w:name="TCSC" w:val="0"/>
        </w:smartTagPr>
        <w:r w:rsidRPr="00425D0C">
          <w:rPr>
            <w:rFonts w:ascii="宋体" w:hAnsi="宋体"/>
          </w:rPr>
          <w:t>1.1</w:t>
        </w:r>
        <w:r w:rsidRPr="00425D0C">
          <w:rPr>
            <w:rFonts w:ascii="宋体" w:hint="eastAsia"/>
          </w:rPr>
          <w:t>”</w:t>
        </w:r>
      </w:smartTag>
      <w:r w:rsidRPr="00425D0C">
        <w:rPr>
          <w:rFonts w:ascii="宋体" w:hAnsi="宋体" w:hint="eastAsia"/>
        </w:rPr>
        <w:t>、“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425D0C">
          <w:rPr>
            <w:rFonts w:ascii="宋体" w:hAnsi="宋体"/>
          </w:rPr>
          <w:t>1.</w:t>
        </w:r>
        <w:smartTag w:uri="urn:schemas-microsoft-com:office:smarttags" w:element="chmetcnv">
          <w:smartTagPr>
            <w:attr w:name="SourceValue" w:val="1.1"/>
            <w:attr w:name="HasSpace" w:val="False"/>
            <w:attr w:name="Negative" w:val="False"/>
            <w:attr w:name="NumberType" w:val="1"/>
            <w:attr w:name="TCSC" w:val="0"/>
          </w:smartTagPr>
          <w:r w:rsidRPr="00425D0C">
            <w:rPr>
              <w:rFonts w:ascii="宋体" w:hAnsi="宋体"/>
            </w:rPr>
            <w:t>1.1</w:t>
          </w:r>
        </w:smartTag>
        <w:r w:rsidRPr="00425D0C">
          <w:rPr>
            <w:rFonts w:ascii="宋体" w:hAnsi="宋体" w:hint="eastAsia"/>
          </w:rPr>
          <w:t>”</w:t>
        </w:r>
      </w:smartTag>
      <w:r w:rsidRPr="00425D0C">
        <w:rPr>
          <w:rFonts w:ascii="宋体"/>
        </w:rPr>
        <w:t>,</w:t>
      </w:r>
      <w:r w:rsidRPr="00425D0C">
        <w:rPr>
          <w:rFonts w:ascii="宋体" w:hAnsi="宋体" w:hint="eastAsia"/>
        </w:rPr>
        <w:t>一律顶格</w:t>
      </w:r>
      <w:r w:rsidRPr="00425D0C">
        <w:rPr>
          <w:rFonts w:ascii="宋体"/>
        </w:rPr>
        <w:t>,</w:t>
      </w:r>
      <w:r w:rsidRPr="00425D0C">
        <w:rPr>
          <w:rFonts w:ascii="宋体" w:hAnsi="宋体" w:hint="eastAsia"/>
        </w:rPr>
        <w:t>后空一格写标题</w:t>
      </w:r>
      <w:r w:rsidRPr="00425D0C">
        <w:rPr>
          <w:rFonts w:ascii="宋体"/>
        </w:rPr>
        <w:t>,</w:t>
      </w:r>
      <w:r w:rsidRPr="00425D0C">
        <w:rPr>
          <w:rFonts w:ascii="宋体" w:hAnsi="宋体" w:hint="eastAsia"/>
        </w:rPr>
        <w:t>第四层次用</w:t>
      </w:r>
      <w:r w:rsidRPr="00425D0C">
        <w:rPr>
          <w:rFonts w:ascii="宋体" w:hAnsi="宋体"/>
        </w:rPr>
        <w:t>(1)</w:t>
      </w:r>
      <w:r w:rsidRPr="00425D0C">
        <w:rPr>
          <w:rFonts w:ascii="宋体" w:hAnsi="宋体" w:hint="eastAsia"/>
        </w:rPr>
        <w:t>、</w:t>
      </w:r>
      <w:r w:rsidRPr="00425D0C">
        <w:rPr>
          <w:rFonts w:ascii="宋体" w:hAnsi="宋体"/>
        </w:rPr>
        <w:t>(2)</w:t>
      </w:r>
      <w:r w:rsidRPr="00425D0C">
        <w:rPr>
          <w:rFonts w:ascii="宋体" w:hAnsi="宋体" w:hint="eastAsia"/>
        </w:rPr>
        <w:t>等，再后空一格写标题；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/>
        </w:rPr>
        <w:t>3</w:t>
      </w:r>
      <w:r w:rsidRPr="00425D0C">
        <w:rPr>
          <w:rFonts w:ascii="宋体" w:hAnsi="宋体" w:hint="eastAsia"/>
        </w:rPr>
        <w:t>、公式：叙述中引用的公式另行居中；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/>
        </w:rPr>
        <w:t>4</w:t>
      </w:r>
      <w:r w:rsidRPr="00425D0C">
        <w:rPr>
          <w:rFonts w:ascii="宋体" w:hAnsi="宋体" w:hint="eastAsia"/>
        </w:rPr>
        <w:t>、计量单位：图表和文字中使用的计量单位，必须采用最新国家标准和国际标准，非法定计量单位应作换算；</w:t>
      </w:r>
    </w:p>
    <w:p w:rsidR="000F6EA2" w:rsidRPr="00425D0C" w:rsidRDefault="000F6EA2" w:rsidP="004C775A">
      <w:pPr>
        <w:spacing w:line="360" w:lineRule="auto"/>
        <w:ind w:firstLineChars="200" w:firstLine="31680"/>
        <w:rPr>
          <w:rFonts w:ascii="宋体"/>
        </w:rPr>
      </w:pPr>
      <w:r w:rsidRPr="00425D0C">
        <w:rPr>
          <w:rFonts w:ascii="宋体" w:hAnsi="宋体"/>
        </w:rPr>
        <w:t>5</w:t>
      </w:r>
      <w:r w:rsidRPr="00425D0C">
        <w:rPr>
          <w:rFonts w:ascii="宋体" w:hAnsi="宋体" w:hint="eastAsia"/>
        </w:rPr>
        <w:t>、图：要精选，且随文出现，绘制时要符合制图规范；坐标的量和单位分别居中置于纵、横坐标轴外侧；照片要清晰、反差适中；图应有图名与图号。</w:t>
      </w:r>
    </w:p>
    <w:p w:rsidR="000F6EA2" w:rsidRPr="00425D0C" w:rsidRDefault="000F6EA2" w:rsidP="004C775A">
      <w:pPr>
        <w:spacing w:line="360" w:lineRule="auto"/>
        <w:ind w:firstLineChars="200" w:firstLine="31680"/>
      </w:pPr>
      <w:r w:rsidRPr="00425D0C">
        <w:rPr>
          <w:rFonts w:ascii="宋体" w:hAnsi="宋体"/>
        </w:rPr>
        <w:t>6</w:t>
      </w:r>
      <w:r w:rsidRPr="00425D0C">
        <w:rPr>
          <w:rFonts w:ascii="宋体" w:hAnsi="宋体" w:hint="eastAsia"/>
        </w:rPr>
        <w:t>、表：采用三线表形式，左右两端不要边线（即开表式），表应有表名与表号，需说明的事项，可注于表的底线下方。</w:t>
      </w:r>
    </w:p>
    <w:sectPr w:rsidR="000F6EA2" w:rsidRPr="00425D0C" w:rsidSect="00C36349">
      <w:pgSz w:w="11906" w:h="16838" w:code="9"/>
      <w:pgMar w:top="1440" w:right="1797" w:bottom="624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EA2" w:rsidRDefault="000F6EA2">
      <w:r>
        <w:separator/>
      </w:r>
    </w:p>
  </w:endnote>
  <w:endnote w:type="continuationSeparator" w:id="0">
    <w:p w:rsidR="000F6EA2" w:rsidRDefault="000F6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CS魏碑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华文中宋">
    <w:panose1 w:val="00000000000000000000"/>
    <w:charset w:val="86"/>
    <w:family w:val="auto"/>
    <w:notTrueType/>
    <w:pitch w:val="variable"/>
    <w:sig w:usb0="00000287" w:usb1="080E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长城楷体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幼圆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EA2" w:rsidRDefault="000F6EA2" w:rsidP="00254A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6EA2" w:rsidRDefault="000F6EA2" w:rsidP="00254A5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EA2" w:rsidRDefault="000F6EA2" w:rsidP="00254A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F6EA2" w:rsidRDefault="000F6EA2" w:rsidP="00254A5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EA2" w:rsidRDefault="000F6EA2">
      <w:r>
        <w:separator/>
      </w:r>
    </w:p>
  </w:footnote>
  <w:footnote w:type="continuationSeparator" w:id="0">
    <w:p w:rsidR="000F6EA2" w:rsidRDefault="000F6E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7044F"/>
    <w:multiLevelType w:val="hybridMultilevel"/>
    <w:tmpl w:val="CE485F84"/>
    <w:lvl w:ilvl="0" w:tplc="B8B8E4F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4EDC16E2"/>
    <w:multiLevelType w:val="hybridMultilevel"/>
    <w:tmpl w:val="85207AAA"/>
    <w:lvl w:ilvl="0" w:tplc="F670B7F4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2575"/>
    <w:rsid w:val="00026AC4"/>
    <w:rsid w:val="0004067F"/>
    <w:rsid w:val="00051C44"/>
    <w:rsid w:val="00055178"/>
    <w:rsid w:val="000566FC"/>
    <w:rsid w:val="00071D89"/>
    <w:rsid w:val="00096DF5"/>
    <w:rsid w:val="000C619E"/>
    <w:rsid w:val="000C70B4"/>
    <w:rsid w:val="000C7DEB"/>
    <w:rsid w:val="000D5F51"/>
    <w:rsid w:val="000E01B1"/>
    <w:rsid w:val="000E4B27"/>
    <w:rsid w:val="000F6EA2"/>
    <w:rsid w:val="000F77AB"/>
    <w:rsid w:val="00101B41"/>
    <w:rsid w:val="00101E50"/>
    <w:rsid w:val="001206F9"/>
    <w:rsid w:val="00135868"/>
    <w:rsid w:val="0014223C"/>
    <w:rsid w:val="0015699C"/>
    <w:rsid w:val="00161A52"/>
    <w:rsid w:val="0019055E"/>
    <w:rsid w:val="00190B7B"/>
    <w:rsid w:val="001B6324"/>
    <w:rsid w:val="001B71D9"/>
    <w:rsid w:val="001C7867"/>
    <w:rsid w:val="001D32FB"/>
    <w:rsid w:val="001E4C8D"/>
    <w:rsid w:val="001E64FD"/>
    <w:rsid w:val="001F346C"/>
    <w:rsid w:val="001F5831"/>
    <w:rsid w:val="002118AF"/>
    <w:rsid w:val="00217272"/>
    <w:rsid w:val="00240F39"/>
    <w:rsid w:val="002479E0"/>
    <w:rsid w:val="002524BE"/>
    <w:rsid w:val="00254A56"/>
    <w:rsid w:val="002643BE"/>
    <w:rsid w:val="00264C80"/>
    <w:rsid w:val="00267F92"/>
    <w:rsid w:val="00276820"/>
    <w:rsid w:val="002920F5"/>
    <w:rsid w:val="002B1D03"/>
    <w:rsid w:val="002C61EE"/>
    <w:rsid w:val="002F178D"/>
    <w:rsid w:val="002F47CA"/>
    <w:rsid w:val="0030476F"/>
    <w:rsid w:val="003149FC"/>
    <w:rsid w:val="003348E8"/>
    <w:rsid w:val="0033601C"/>
    <w:rsid w:val="003437A7"/>
    <w:rsid w:val="00351953"/>
    <w:rsid w:val="003558F5"/>
    <w:rsid w:val="00360AEA"/>
    <w:rsid w:val="00375B2B"/>
    <w:rsid w:val="003D32C5"/>
    <w:rsid w:val="003D3315"/>
    <w:rsid w:val="003F3458"/>
    <w:rsid w:val="0040082C"/>
    <w:rsid w:val="00410402"/>
    <w:rsid w:val="004173EA"/>
    <w:rsid w:val="00421E6C"/>
    <w:rsid w:val="004255F7"/>
    <w:rsid w:val="00425D0C"/>
    <w:rsid w:val="00441431"/>
    <w:rsid w:val="00453F80"/>
    <w:rsid w:val="00464B56"/>
    <w:rsid w:val="00480064"/>
    <w:rsid w:val="00481329"/>
    <w:rsid w:val="00483F30"/>
    <w:rsid w:val="004B0221"/>
    <w:rsid w:val="004B6254"/>
    <w:rsid w:val="004C0F8D"/>
    <w:rsid w:val="004C775A"/>
    <w:rsid w:val="004D46E0"/>
    <w:rsid w:val="004D7D7E"/>
    <w:rsid w:val="004E5280"/>
    <w:rsid w:val="004F6BE0"/>
    <w:rsid w:val="005454AC"/>
    <w:rsid w:val="00557774"/>
    <w:rsid w:val="005772A5"/>
    <w:rsid w:val="00595A26"/>
    <w:rsid w:val="005A6E05"/>
    <w:rsid w:val="005B14B4"/>
    <w:rsid w:val="005B3EA7"/>
    <w:rsid w:val="005B676D"/>
    <w:rsid w:val="005C63BA"/>
    <w:rsid w:val="005C6EFC"/>
    <w:rsid w:val="005D3545"/>
    <w:rsid w:val="005F0BC9"/>
    <w:rsid w:val="0060726C"/>
    <w:rsid w:val="00610EE6"/>
    <w:rsid w:val="00622D32"/>
    <w:rsid w:val="0063291D"/>
    <w:rsid w:val="006567B4"/>
    <w:rsid w:val="006576A2"/>
    <w:rsid w:val="006624E6"/>
    <w:rsid w:val="0066732C"/>
    <w:rsid w:val="006850F1"/>
    <w:rsid w:val="006851AA"/>
    <w:rsid w:val="00686DC8"/>
    <w:rsid w:val="006A5D33"/>
    <w:rsid w:val="006A77DB"/>
    <w:rsid w:val="006B1450"/>
    <w:rsid w:val="006C5D33"/>
    <w:rsid w:val="006D50E7"/>
    <w:rsid w:val="006E3099"/>
    <w:rsid w:val="007116B4"/>
    <w:rsid w:val="00714A4D"/>
    <w:rsid w:val="0072346A"/>
    <w:rsid w:val="00726C4D"/>
    <w:rsid w:val="00730C5C"/>
    <w:rsid w:val="00730EA4"/>
    <w:rsid w:val="00732DD7"/>
    <w:rsid w:val="00743D4F"/>
    <w:rsid w:val="00751683"/>
    <w:rsid w:val="0075241F"/>
    <w:rsid w:val="007533D6"/>
    <w:rsid w:val="00754708"/>
    <w:rsid w:val="00760A25"/>
    <w:rsid w:val="0078103D"/>
    <w:rsid w:val="00787264"/>
    <w:rsid w:val="00796ADB"/>
    <w:rsid w:val="007B089D"/>
    <w:rsid w:val="007C0FF2"/>
    <w:rsid w:val="007C1FA3"/>
    <w:rsid w:val="007D3991"/>
    <w:rsid w:val="007D5F9D"/>
    <w:rsid w:val="007E4607"/>
    <w:rsid w:val="00810DFF"/>
    <w:rsid w:val="00812929"/>
    <w:rsid w:val="00822219"/>
    <w:rsid w:val="00843F14"/>
    <w:rsid w:val="0085691A"/>
    <w:rsid w:val="00860C01"/>
    <w:rsid w:val="00872E5C"/>
    <w:rsid w:val="00891DE7"/>
    <w:rsid w:val="00896EF3"/>
    <w:rsid w:val="0089785A"/>
    <w:rsid w:val="008C0905"/>
    <w:rsid w:val="008E5116"/>
    <w:rsid w:val="009023AC"/>
    <w:rsid w:val="00902F8D"/>
    <w:rsid w:val="009033B9"/>
    <w:rsid w:val="00913EDA"/>
    <w:rsid w:val="009202AC"/>
    <w:rsid w:val="00921E88"/>
    <w:rsid w:val="00964D4A"/>
    <w:rsid w:val="009923C7"/>
    <w:rsid w:val="0099744F"/>
    <w:rsid w:val="009A251C"/>
    <w:rsid w:val="009A2575"/>
    <w:rsid w:val="009B11D7"/>
    <w:rsid w:val="009B4A3C"/>
    <w:rsid w:val="009B7DB2"/>
    <w:rsid w:val="009C3253"/>
    <w:rsid w:val="009D51F7"/>
    <w:rsid w:val="009E1FB7"/>
    <w:rsid w:val="009F3956"/>
    <w:rsid w:val="00A2143B"/>
    <w:rsid w:val="00A30CDF"/>
    <w:rsid w:val="00A47C71"/>
    <w:rsid w:val="00A55133"/>
    <w:rsid w:val="00A55722"/>
    <w:rsid w:val="00A70354"/>
    <w:rsid w:val="00A92442"/>
    <w:rsid w:val="00A93054"/>
    <w:rsid w:val="00AA000F"/>
    <w:rsid w:val="00AA1683"/>
    <w:rsid w:val="00AB3AC2"/>
    <w:rsid w:val="00AD2080"/>
    <w:rsid w:val="00AD7913"/>
    <w:rsid w:val="00AE5C81"/>
    <w:rsid w:val="00AF558E"/>
    <w:rsid w:val="00B02E22"/>
    <w:rsid w:val="00B04D5F"/>
    <w:rsid w:val="00B44351"/>
    <w:rsid w:val="00B57543"/>
    <w:rsid w:val="00B77FA8"/>
    <w:rsid w:val="00B930C3"/>
    <w:rsid w:val="00BC59EA"/>
    <w:rsid w:val="00BD5F10"/>
    <w:rsid w:val="00BF1BC1"/>
    <w:rsid w:val="00C02B8A"/>
    <w:rsid w:val="00C05ED9"/>
    <w:rsid w:val="00C36349"/>
    <w:rsid w:val="00C513E2"/>
    <w:rsid w:val="00C73614"/>
    <w:rsid w:val="00C80943"/>
    <w:rsid w:val="00C83AED"/>
    <w:rsid w:val="00CA40FD"/>
    <w:rsid w:val="00CA6F74"/>
    <w:rsid w:val="00CA700F"/>
    <w:rsid w:val="00CB0347"/>
    <w:rsid w:val="00CB7663"/>
    <w:rsid w:val="00CC1D7C"/>
    <w:rsid w:val="00CC6701"/>
    <w:rsid w:val="00CC6AA0"/>
    <w:rsid w:val="00CC77D6"/>
    <w:rsid w:val="00CE0B1A"/>
    <w:rsid w:val="00D02BCF"/>
    <w:rsid w:val="00D15BDC"/>
    <w:rsid w:val="00D179F0"/>
    <w:rsid w:val="00D3120E"/>
    <w:rsid w:val="00D31968"/>
    <w:rsid w:val="00D41ED9"/>
    <w:rsid w:val="00D51419"/>
    <w:rsid w:val="00D82C0B"/>
    <w:rsid w:val="00D907CB"/>
    <w:rsid w:val="00D967CA"/>
    <w:rsid w:val="00DB28EA"/>
    <w:rsid w:val="00DC5A29"/>
    <w:rsid w:val="00DE237D"/>
    <w:rsid w:val="00DF74FC"/>
    <w:rsid w:val="00DF7EC2"/>
    <w:rsid w:val="00E15BAE"/>
    <w:rsid w:val="00E178BD"/>
    <w:rsid w:val="00E21163"/>
    <w:rsid w:val="00E2603D"/>
    <w:rsid w:val="00E27DFB"/>
    <w:rsid w:val="00E406BF"/>
    <w:rsid w:val="00E41DDF"/>
    <w:rsid w:val="00E66FB7"/>
    <w:rsid w:val="00E71CEC"/>
    <w:rsid w:val="00E76721"/>
    <w:rsid w:val="00E8362B"/>
    <w:rsid w:val="00E913BF"/>
    <w:rsid w:val="00E92957"/>
    <w:rsid w:val="00EE0BC2"/>
    <w:rsid w:val="00EE6D87"/>
    <w:rsid w:val="00F064E9"/>
    <w:rsid w:val="00F101F4"/>
    <w:rsid w:val="00F17BA2"/>
    <w:rsid w:val="00F27C7F"/>
    <w:rsid w:val="00F45A1C"/>
    <w:rsid w:val="00F61FBC"/>
    <w:rsid w:val="00F65079"/>
    <w:rsid w:val="00F72F2C"/>
    <w:rsid w:val="00F77105"/>
    <w:rsid w:val="00F93F9C"/>
    <w:rsid w:val="00FB6AC6"/>
    <w:rsid w:val="00FB77A4"/>
    <w:rsid w:val="00FC2BF5"/>
    <w:rsid w:val="00FD0F8A"/>
    <w:rsid w:val="00FD14F0"/>
    <w:rsid w:val="00FD60BA"/>
    <w:rsid w:val="00FD79FF"/>
    <w:rsid w:val="00FE7AAC"/>
    <w:rsid w:val="00FE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7543"/>
    <w:pPr>
      <w:widowControl w:val="0"/>
      <w:jc w:val="both"/>
    </w:pPr>
    <w:rPr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B57543"/>
    <w:rPr>
      <w:rFonts w:ascii="宋体" w:hAnsi="Courier New" w:cs="宋体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75FED"/>
    <w:rPr>
      <w:rFonts w:ascii="宋体" w:hAnsi="Courier New" w:cs="Courier New"/>
      <w:kern w:val="2"/>
      <w:sz w:val="21"/>
      <w:szCs w:val="21"/>
    </w:rPr>
  </w:style>
  <w:style w:type="paragraph" w:styleId="Footer">
    <w:name w:val="footer"/>
    <w:basedOn w:val="Normal"/>
    <w:link w:val="FooterChar"/>
    <w:uiPriority w:val="99"/>
    <w:rsid w:val="00A703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75FED"/>
    <w:rPr>
      <w:kern w:val="2"/>
      <w:sz w:val="18"/>
      <w:szCs w:val="18"/>
    </w:rPr>
  </w:style>
  <w:style w:type="character" w:styleId="PageNumber">
    <w:name w:val="page number"/>
    <w:basedOn w:val="DefaultParagraphFont"/>
    <w:uiPriority w:val="99"/>
    <w:rsid w:val="00A7035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54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75FED"/>
    <w:rPr>
      <w:kern w:val="2"/>
      <w:sz w:val="18"/>
      <w:szCs w:val="18"/>
    </w:rPr>
  </w:style>
  <w:style w:type="table" w:styleId="TableGrid">
    <w:name w:val="Table Grid"/>
    <w:basedOn w:val="TableNormal"/>
    <w:uiPriority w:val="59"/>
    <w:rsid w:val="001B632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F101F4"/>
    <w:pPr>
      <w:spacing w:after="120" w:line="480" w:lineRule="auto"/>
      <w:ind w:leftChars="200" w:left="420"/>
    </w:pPr>
    <w:rPr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75FED"/>
    <w:rPr>
      <w:kern w:val="2"/>
      <w:sz w:val="21"/>
      <w:szCs w:val="21"/>
    </w:rPr>
  </w:style>
  <w:style w:type="paragraph" w:styleId="TOC1">
    <w:name w:val="toc 1"/>
    <w:basedOn w:val="Normal"/>
    <w:next w:val="Normal"/>
    <w:autoRedefine/>
    <w:uiPriority w:val="39"/>
    <w:semiHidden/>
    <w:rsid w:val="00F101F4"/>
    <w:pPr>
      <w:adjustRightInd w:val="0"/>
      <w:spacing w:line="315" w:lineRule="exact"/>
      <w:textAlignment w:val="bottom"/>
    </w:pPr>
    <w:rPr>
      <w:kern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21E6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FED"/>
    <w:rPr>
      <w:kern w:val="2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8</Pages>
  <Words>323</Words>
  <Characters>1845</Characters>
  <Application>Microsoft Office Outlook</Application>
  <DocSecurity>0</DocSecurity>
  <Lines>0</Lines>
  <Paragraphs>0</Paragraphs>
  <ScaleCrop>false</ScaleCrop>
  <Company>hn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hn</dc:creator>
  <cp:keywords/>
  <dc:description/>
  <cp:lastModifiedBy>th</cp:lastModifiedBy>
  <cp:revision>8</cp:revision>
  <cp:lastPrinted>2009-04-21T13:35:00Z</cp:lastPrinted>
  <dcterms:created xsi:type="dcterms:W3CDTF">2015-03-13T01:00:00Z</dcterms:created>
  <dcterms:modified xsi:type="dcterms:W3CDTF">2015-10-19T06:13:00Z</dcterms:modified>
</cp:coreProperties>
</file>